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2E5159" w14:textId="25782797" w:rsidR="00817C08" w:rsidRPr="001D3AEA" w:rsidRDefault="00F4694B" w:rsidP="00F94A5E">
      <w:pPr>
        <w:shd w:val="clear" w:color="auto" w:fill="FFFFFF"/>
        <w:spacing w:after="0" w:line="240" w:lineRule="auto"/>
        <w:jc w:val="center"/>
        <w:rPr>
          <w:rFonts w:ascii="Times New Roman" w:hAnsi="Times New Roman"/>
          <w:color w:val="000000"/>
          <w:sz w:val="24"/>
        </w:rPr>
      </w:pPr>
      <w:r w:rsidRPr="009D3CC8">
        <w:rPr>
          <w:rFonts w:ascii="Times New Roman" w:eastAsia="Times New Roman" w:hAnsi="Times New Roman" w:cs="Times New Roman"/>
          <w:color w:val="000000"/>
          <w:sz w:val="24"/>
          <w:szCs w:val="24"/>
          <w:lang w:eastAsia="lt-LT"/>
        </w:rPr>
        <w:t xml:space="preserve">                                                   </w:t>
      </w:r>
      <w:r w:rsidR="00817C08" w:rsidRPr="001D3AEA">
        <w:rPr>
          <w:rFonts w:ascii="Times New Roman" w:hAnsi="Times New Roman"/>
          <w:color w:val="000000"/>
          <w:sz w:val="24"/>
        </w:rPr>
        <w:t>PATVIRTINTA</w:t>
      </w:r>
    </w:p>
    <w:p w14:paraId="6F3759F3" w14:textId="77777777" w:rsidR="00C37772" w:rsidRPr="001D3AEA" w:rsidRDefault="00C37772" w:rsidP="00F94A5E">
      <w:pPr>
        <w:shd w:val="clear" w:color="auto" w:fill="FFFFFF"/>
        <w:spacing w:after="0" w:line="240" w:lineRule="auto"/>
        <w:jc w:val="right"/>
        <w:rPr>
          <w:rFonts w:ascii="Times New Roman" w:hAnsi="Times New Roman"/>
          <w:color w:val="000000"/>
          <w:sz w:val="24"/>
        </w:rPr>
      </w:pPr>
      <w:r w:rsidRPr="001D3AEA">
        <w:rPr>
          <w:rFonts w:ascii="Times New Roman" w:hAnsi="Times New Roman"/>
          <w:color w:val="000000"/>
          <w:sz w:val="24"/>
        </w:rPr>
        <w:t>Lietuvos Respublikos žemės ūkio ministro</w:t>
      </w:r>
    </w:p>
    <w:p w14:paraId="5BA0A6A4" w14:textId="77777777" w:rsidR="00C37772" w:rsidRPr="00C37772" w:rsidRDefault="00C37772" w:rsidP="00F94A5E">
      <w:pPr>
        <w:spacing w:line="240" w:lineRule="auto"/>
        <w:ind w:left="5529"/>
        <w:rPr>
          <w:rFonts w:ascii="Times New Roman" w:eastAsia="Times New Roman" w:hAnsi="Times New Roman" w:cs="Times New Roman"/>
          <w:color w:val="000000"/>
          <w:sz w:val="24"/>
          <w:szCs w:val="24"/>
          <w:lang w:eastAsia="lt-LT"/>
        </w:rPr>
      </w:pPr>
      <w:r w:rsidRPr="00C37772">
        <w:rPr>
          <w:rFonts w:ascii="Times New Roman" w:eastAsia="Times New Roman" w:hAnsi="Times New Roman" w:cs="Times New Roman"/>
          <w:color w:val="000000"/>
          <w:sz w:val="24"/>
          <w:szCs w:val="24"/>
          <w:lang w:eastAsia="lt-LT"/>
        </w:rPr>
        <w:t>2015 m. kovo 24 d. įsakymu Nr. 3D-211</w:t>
      </w:r>
    </w:p>
    <w:p w14:paraId="07F38FEA" w14:textId="3FC42C13" w:rsidR="00817C08" w:rsidRPr="009D3CC8" w:rsidRDefault="00EB1211" w:rsidP="00F94A5E">
      <w:pPr>
        <w:shd w:val="clear" w:color="auto" w:fill="FFFFFF"/>
        <w:spacing w:after="0" w:line="240" w:lineRule="auto"/>
        <w:jc w:val="right"/>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C37772">
        <w:rPr>
          <w:rFonts w:ascii="Times New Roman" w:eastAsia="Times New Roman" w:hAnsi="Times New Roman" w:cs="Times New Roman"/>
          <w:color w:val="000000"/>
          <w:sz w:val="24"/>
          <w:szCs w:val="24"/>
          <w:lang w:eastAsia="lt-LT"/>
        </w:rPr>
        <w:t>(</w:t>
      </w:r>
      <w:r w:rsidR="00817C08" w:rsidRPr="009D3CC8">
        <w:rPr>
          <w:rFonts w:ascii="Times New Roman" w:eastAsia="Times New Roman" w:hAnsi="Times New Roman" w:cs="Times New Roman"/>
          <w:color w:val="000000"/>
          <w:sz w:val="24"/>
          <w:szCs w:val="24"/>
          <w:lang w:eastAsia="lt-LT"/>
        </w:rPr>
        <w:t>Lietuvos Respublikos žemės ūkio ministro</w:t>
      </w:r>
    </w:p>
    <w:p w14:paraId="25E4A98C" w14:textId="6989E232" w:rsidR="00817C08" w:rsidRPr="001D3AEA" w:rsidRDefault="009D3CC8" w:rsidP="00F94A5E">
      <w:pPr>
        <w:shd w:val="clear" w:color="auto" w:fill="FFFFFF"/>
        <w:spacing w:after="0" w:line="240" w:lineRule="auto"/>
        <w:rPr>
          <w:rFonts w:ascii="Times New Roman" w:hAnsi="Times New Roman"/>
          <w:color w:val="000000"/>
          <w:sz w:val="24"/>
        </w:rPr>
      </w:pPr>
      <w:r>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ab/>
      </w:r>
      <w:r>
        <w:rPr>
          <w:rFonts w:ascii="Times New Roman" w:eastAsia="Times New Roman" w:hAnsi="Times New Roman" w:cs="Times New Roman"/>
          <w:color w:val="000000"/>
          <w:sz w:val="24"/>
          <w:szCs w:val="24"/>
          <w:lang w:eastAsia="lt-LT"/>
        </w:rPr>
        <w:tab/>
      </w:r>
      <w:r>
        <w:rPr>
          <w:rFonts w:ascii="Times New Roman" w:eastAsia="Times New Roman" w:hAnsi="Times New Roman" w:cs="Times New Roman"/>
          <w:color w:val="000000"/>
          <w:sz w:val="24"/>
          <w:szCs w:val="24"/>
          <w:lang w:eastAsia="lt-LT"/>
        </w:rPr>
        <w:tab/>
      </w:r>
      <w:r>
        <w:rPr>
          <w:rFonts w:ascii="Times New Roman" w:eastAsia="Times New Roman" w:hAnsi="Times New Roman" w:cs="Times New Roman"/>
          <w:color w:val="000000"/>
          <w:sz w:val="24"/>
          <w:szCs w:val="24"/>
          <w:lang w:eastAsia="lt-LT"/>
        </w:rPr>
        <w:tab/>
        <w:t xml:space="preserve">      </w:t>
      </w:r>
      <w:r w:rsidR="00421130" w:rsidRPr="001D3AEA">
        <w:rPr>
          <w:rFonts w:ascii="Times New Roman" w:hAnsi="Times New Roman"/>
          <w:color w:val="000000"/>
          <w:sz w:val="24"/>
        </w:rPr>
        <w:t>2016</w:t>
      </w:r>
      <w:r w:rsidR="00817C08" w:rsidRPr="001D3AEA">
        <w:rPr>
          <w:rFonts w:ascii="Times New Roman" w:hAnsi="Times New Roman"/>
          <w:color w:val="000000"/>
          <w:sz w:val="24"/>
        </w:rPr>
        <w:t xml:space="preserve"> m. </w:t>
      </w:r>
      <w:r w:rsidR="00C2254E">
        <w:rPr>
          <w:rFonts w:ascii="Times New Roman" w:hAnsi="Times New Roman"/>
          <w:color w:val="000000"/>
          <w:sz w:val="24"/>
        </w:rPr>
        <w:t>birželio 6</w:t>
      </w:r>
      <w:r w:rsidR="00421130" w:rsidRPr="001D3AEA">
        <w:rPr>
          <w:rFonts w:ascii="Times New Roman" w:hAnsi="Times New Roman"/>
          <w:color w:val="000000"/>
          <w:sz w:val="24"/>
        </w:rPr>
        <w:t xml:space="preserve"> d. </w:t>
      </w:r>
      <w:r w:rsidR="00421130" w:rsidRPr="009D3CC8">
        <w:rPr>
          <w:rFonts w:ascii="Times New Roman" w:eastAsia="Times New Roman" w:hAnsi="Times New Roman" w:cs="Times New Roman"/>
          <w:color w:val="000000"/>
          <w:sz w:val="24"/>
          <w:szCs w:val="24"/>
          <w:lang w:eastAsia="lt-LT"/>
        </w:rPr>
        <w:t>įsakym</w:t>
      </w:r>
      <w:r w:rsidR="00C37772">
        <w:rPr>
          <w:rFonts w:ascii="Times New Roman" w:eastAsia="Times New Roman" w:hAnsi="Times New Roman" w:cs="Times New Roman"/>
          <w:color w:val="000000"/>
          <w:sz w:val="24"/>
          <w:szCs w:val="24"/>
          <w:lang w:eastAsia="lt-LT"/>
        </w:rPr>
        <w:t>o</w:t>
      </w:r>
      <w:r w:rsidR="00421130" w:rsidRPr="001D3AEA">
        <w:rPr>
          <w:rFonts w:ascii="Times New Roman" w:hAnsi="Times New Roman"/>
          <w:color w:val="000000"/>
          <w:sz w:val="24"/>
        </w:rPr>
        <w:t xml:space="preserve"> Nr. </w:t>
      </w:r>
      <w:r w:rsidR="00C2254E">
        <w:rPr>
          <w:rFonts w:ascii="Times New Roman" w:hAnsi="Times New Roman"/>
          <w:color w:val="000000"/>
          <w:sz w:val="24"/>
        </w:rPr>
        <w:t>3D-346</w:t>
      </w:r>
    </w:p>
    <w:p w14:paraId="3DA2C75C" w14:textId="66A29555" w:rsidR="00C37772" w:rsidRDefault="00C37772" w:rsidP="00F94A5E">
      <w:pPr>
        <w:shd w:val="clear" w:color="auto" w:fill="FFFFFF"/>
        <w:spacing w:after="0" w:line="240" w:lineRule="auto"/>
        <w:ind w:left="5529"/>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redakcija)</w:t>
      </w:r>
    </w:p>
    <w:p w14:paraId="504939C6" w14:textId="28C6E832" w:rsidR="00817C08" w:rsidRDefault="00817C08" w:rsidP="001D3AEA">
      <w:pPr>
        <w:shd w:val="clear" w:color="auto" w:fill="FFFFFF"/>
        <w:spacing w:after="0" w:line="360" w:lineRule="auto"/>
        <w:ind w:left="5529"/>
        <w:rPr>
          <w:rFonts w:ascii="Times New Roman" w:hAnsi="Times New Roman"/>
          <w:color w:val="000000"/>
          <w:sz w:val="24"/>
        </w:rPr>
      </w:pPr>
      <w:r w:rsidRPr="001D3AEA">
        <w:rPr>
          <w:rFonts w:ascii="Times New Roman" w:hAnsi="Times New Roman"/>
          <w:color w:val="000000"/>
          <w:sz w:val="24"/>
        </w:rPr>
        <w:t> </w:t>
      </w:r>
    </w:p>
    <w:p w14:paraId="1956A0CA" w14:textId="77777777" w:rsidR="00E068A8" w:rsidRPr="001D3AEA" w:rsidRDefault="00E068A8" w:rsidP="001D3AEA">
      <w:pPr>
        <w:shd w:val="clear" w:color="auto" w:fill="FFFFFF"/>
        <w:spacing w:after="0" w:line="360" w:lineRule="auto"/>
        <w:ind w:left="5529"/>
        <w:rPr>
          <w:rFonts w:ascii="Times New Roman" w:hAnsi="Times New Roman"/>
          <w:color w:val="000000"/>
          <w:sz w:val="24"/>
        </w:rPr>
      </w:pPr>
    </w:p>
    <w:p w14:paraId="243A3992" w14:textId="4CEBAB28" w:rsidR="00817C08" w:rsidRPr="001D3AEA" w:rsidRDefault="00817C08" w:rsidP="00F94A5E">
      <w:pPr>
        <w:shd w:val="clear" w:color="auto" w:fill="FFFFFF"/>
        <w:spacing w:after="0" w:line="240" w:lineRule="auto"/>
        <w:jc w:val="center"/>
        <w:rPr>
          <w:rFonts w:ascii="Times New Roman" w:hAnsi="Times New Roman"/>
          <w:color w:val="000000"/>
          <w:sz w:val="24"/>
        </w:rPr>
      </w:pPr>
      <w:r w:rsidRPr="001D3AEA">
        <w:rPr>
          <w:rFonts w:ascii="Times New Roman" w:hAnsi="Times New Roman"/>
          <w:b/>
          <w:color w:val="000000"/>
          <w:sz w:val="24"/>
        </w:rPr>
        <w:t>LIETUVOS KAIMO PLĖTROS 2014–2020 METŲ PROGRAMOS PRIEMONĖS „ŪKIO IR VERSLO PLĖTRA“ VEIKLOS SRITIES „PARAMA JAUNŲJŲ ŪKININKŲ ĮSIKŪRIMUI“ ĮGYVENDINIMO TAISYKLĖS</w:t>
      </w:r>
      <w:bookmarkStart w:id="0" w:name="_GoBack"/>
      <w:bookmarkEnd w:id="0"/>
    </w:p>
    <w:p w14:paraId="68BF6B4E" w14:textId="77777777" w:rsidR="00817C08" w:rsidRPr="001D3AEA" w:rsidRDefault="00817C08" w:rsidP="001D3AEA">
      <w:pPr>
        <w:shd w:val="clear" w:color="auto" w:fill="FFFFFF"/>
        <w:spacing w:after="0" w:line="360" w:lineRule="auto"/>
        <w:ind w:firstLine="720"/>
        <w:jc w:val="both"/>
        <w:rPr>
          <w:rFonts w:ascii="Times New Roman" w:hAnsi="Times New Roman"/>
          <w:color w:val="000000"/>
          <w:sz w:val="24"/>
        </w:rPr>
      </w:pPr>
      <w:r w:rsidRPr="001D3AEA">
        <w:rPr>
          <w:rFonts w:ascii="Times New Roman" w:hAnsi="Times New Roman"/>
          <w:color w:val="000000"/>
          <w:sz w:val="24"/>
        </w:rPr>
        <w:t> </w:t>
      </w:r>
    </w:p>
    <w:p w14:paraId="232834D4" w14:textId="13782E6E" w:rsidR="00AC5378" w:rsidRPr="00B7658B" w:rsidRDefault="00817C08" w:rsidP="00F37936">
      <w:pPr>
        <w:shd w:val="clear" w:color="auto" w:fill="FFFFFF"/>
        <w:spacing w:after="0" w:line="240" w:lineRule="auto"/>
        <w:jc w:val="center"/>
        <w:rPr>
          <w:rFonts w:ascii="Times New Roman" w:hAnsi="Times New Roman"/>
          <w:b/>
          <w:color w:val="000000"/>
          <w:sz w:val="24"/>
        </w:rPr>
      </w:pPr>
      <w:r w:rsidRPr="00B7658B">
        <w:rPr>
          <w:rFonts w:ascii="Times New Roman" w:hAnsi="Times New Roman"/>
          <w:b/>
          <w:color w:val="000000"/>
          <w:sz w:val="24"/>
        </w:rPr>
        <w:t>I</w:t>
      </w:r>
      <w:r w:rsidR="00AC5378" w:rsidRPr="00B7658B">
        <w:rPr>
          <w:rFonts w:ascii="Times New Roman" w:hAnsi="Times New Roman"/>
          <w:b/>
          <w:color w:val="000000"/>
          <w:sz w:val="24"/>
        </w:rPr>
        <w:t xml:space="preserve"> SKYRIUS</w:t>
      </w:r>
    </w:p>
    <w:p w14:paraId="1284844D" w14:textId="587F5B71" w:rsidR="00817C08" w:rsidRPr="00B7658B" w:rsidRDefault="00817C08" w:rsidP="00F37936">
      <w:pPr>
        <w:shd w:val="clear" w:color="auto" w:fill="FFFFFF"/>
        <w:spacing w:after="0" w:line="240" w:lineRule="auto"/>
        <w:jc w:val="center"/>
        <w:rPr>
          <w:rFonts w:ascii="Times New Roman" w:hAnsi="Times New Roman"/>
          <w:color w:val="000000"/>
          <w:sz w:val="24"/>
        </w:rPr>
      </w:pPr>
      <w:r w:rsidRPr="00B7658B">
        <w:rPr>
          <w:rFonts w:ascii="Times New Roman" w:hAnsi="Times New Roman"/>
          <w:b/>
          <w:color w:val="000000"/>
          <w:sz w:val="24"/>
        </w:rPr>
        <w:t xml:space="preserve"> BENDROSIOS NUOSTATOS</w:t>
      </w:r>
    </w:p>
    <w:p w14:paraId="00D44635" w14:textId="74F2CF34" w:rsidR="00817C08" w:rsidRPr="00B7658B" w:rsidRDefault="00817C08" w:rsidP="00F37936">
      <w:pPr>
        <w:shd w:val="clear" w:color="auto" w:fill="FFFFFF"/>
        <w:spacing w:after="0" w:line="360" w:lineRule="auto"/>
        <w:jc w:val="both"/>
        <w:rPr>
          <w:rFonts w:ascii="Times New Roman" w:hAnsi="Times New Roman"/>
          <w:color w:val="000000"/>
          <w:sz w:val="24"/>
        </w:rPr>
      </w:pPr>
    </w:p>
    <w:p w14:paraId="6A9616A0" w14:textId="60663673"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 Lietuvos kaimo plėtros 2014–2020 metų programos priemonės „Ūkio ir verslo plėtra“ veiklos srities „Parama jaunųjų ūkininkų įsikūrimui“ įgyvendinimo taisyklės (toliau – Taisyklės)</w:t>
      </w:r>
      <w:r w:rsidR="007C0A4F" w:rsidRPr="00E068A8">
        <w:rPr>
          <w:rFonts w:ascii="Times New Roman" w:hAnsi="Times New Roman"/>
          <w:color w:val="000000"/>
          <w:sz w:val="24"/>
        </w:rPr>
        <w:t>,</w:t>
      </w:r>
      <w:r w:rsidRPr="00E068A8">
        <w:rPr>
          <w:rFonts w:ascii="Times New Roman" w:hAnsi="Times New Roman"/>
          <w:color w:val="000000"/>
          <w:sz w:val="24"/>
        </w:rPr>
        <w:t xml:space="preserve"> parengtos vadovaujantis 2013 m. gruodžio 17 d. Europos Parlamento ir Tarybos reglamentu (ES) Nr. 1305/2013 dėl paramos kaimo plėtrai, teikiamos Europos žemės ūkio fondo kaimo plėtrai (EŽŪFKP) lėšomis, kuriuo panaikinamas Tarybos reglamentas (EB) Nr. 1698/2005 (OL 2013 L 347, p. 487), su paskutiniais pakeitimais, padarytais </w:t>
      </w:r>
      <w:r w:rsidR="00756870" w:rsidRPr="00E068A8">
        <w:rPr>
          <w:rFonts w:ascii="Times New Roman" w:eastAsia="Times New Roman" w:hAnsi="Times New Roman" w:cs="Times New Roman"/>
          <w:color w:val="000000"/>
          <w:sz w:val="24"/>
          <w:szCs w:val="24"/>
          <w:lang w:eastAsia="lt-LT"/>
        </w:rPr>
        <w:t>2015</w:t>
      </w:r>
      <w:r w:rsidR="00756870" w:rsidRPr="00E068A8">
        <w:rPr>
          <w:rFonts w:ascii="Times New Roman" w:hAnsi="Times New Roman"/>
          <w:color w:val="000000"/>
          <w:sz w:val="24"/>
        </w:rPr>
        <w:t xml:space="preserve"> m. </w:t>
      </w:r>
      <w:r w:rsidR="00756870" w:rsidRPr="00E068A8">
        <w:rPr>
          <w:rFonts w:ascii="Times New Roman" w:eastAsia="Times New Roman" w:hAnsi="Times New Roman" w:cs="Times New Roman"/>
          <w:color w:val="000000"/>
          <w:sz w:val="24"/>
          <w:szCs w:val="24"/>
          <w:lang w:eastAsia="lt-LT"/>
        </w:rPr>
        <w:t>gruodžio 2</w:t>
      </w:r>
      <w:r w:rsidR="00756870" w:rsidRPr="00E068A8">
        <w:rPr>
          <w:rFonts w:ascii="Times New Roman" w:hAnsi="Times New Roman"/>
          <w:color w:val="000000"/>
          <w:sz w:val="24"/>
        </w:rPr>
        <w:t xml:space="preserve"> d.</w:t>
      </w:r>
      <w:r w:rsidR="00756870" w:rsidRPr="00E068A8">
        <w:rPr>
          <w:rFonts w:ascii="Times New Roman" w:eastAsia="Times New Roman" w:hAnsi="Times New Roman" w:cs="Times New Roman"/>
          <w:color w:val="000000"/>
          <w:sz w:val="24"/>
          <w:szCs w:val="24"/>
          <w:lang w:eastAsia="lt-LT"/>
        </w:rPr>
        <w:t xml:space="preserve"> </w:t>
      </w:r>
      <w:r w:rsidRPr="00E068A8">
        <w:rPr>
          <w:rFonts w:ascii="Times New Roman" w:hAnsi="Times New Roman"/>
          <w:color w:val="000000"/>
          <w:sz w:val="24"/>
        </w:rPr>
        <w:t xml:space="preserve"> Komisijos deleguotuoju reglamentu (ES) Nr. </w:t>
      </w:r>
      <w:r w:rsidR="00756870" w:rsidRPr="00E068A8">
        <w:rPr>
          <w:rFonts w:ascii="Times New Roman" w:eastAsia="Times New Roman" w:hAnsi="Times New Roman" w:cs="Times New Roman"/>
          <w:color w:val="000000"/>
          <w:sz w:val="24"/>
          <w:szCs w:val="24"/>
          <w:lang w:eastAsia="lt-LT"/>
        </w:rPr>
        <w:t>2016/142</w:t>
      </w:r>
      <w:r w:rsidR="00756870" w:rsidRPr="00E068A8">
        <w:rPr>
          <w:rFonts w:ascii="Times New Roman" w:hAnsi="Times New Roman"/>
          <w:color w:val="000000"/>
          <w:sz w:val="24"/>
        </w:rPr>
        <w:t xml:space="preserve"> (OL </w:t>
      </w:r>
      <w:r w:rsidR="00756870" w:rsidRPr="00E068A8">
        <w:rPr>
          <w:rFonts w:ascii="Times New Roman" w:eastAsia="Times New Roman" w:hAnsi="Times New Roman" w:cs="Times New Roman"/>
          <w:color w:val="000000"/>
          <w:sz w:val="24"/>
          <w:szCs w:val="24"/>
          <w:lang w:eastAsia="lt-LT"/>
        </w:rPr>
        <w:t>2016</w:t>
      </w:r>
      <w:r w:rsidR="00756870" w:rsidRPr="00E068A8">
        <w:rPr>
          <w:rFonts w:ascii="Times New Roman" w:hAnsi="Times New Roman"/>
          <w:color w:val="000000"/>
          <w:sz w:val="24"/>
        </w:rPr>
        <w:t xml:space="preserve"> L </w:t>
      </w:r>
      <w:r w:rsidR="00756870" w:rsidRPr="00E068A8">
        <w:rPr>
          <w:rFonts w:ascii="Times New Roman" w:eastAsia="Times New Roman" w:hAnsi="Times New Roman" w:cs="Times New Roman"/>
          <w:color w:val="000000"/>
          <w:sz w:val="24"/>
          <w:szCs w:val="24"/>
          <w:lang w:eastAsia="lt-LT"/>
        </w:rPr>
        <w:t>28</w:t>
      </w:r>
      <w:r w:rsidR="00756870" w:rsidRPr="00E068A8">
        <w:rPr>
          <w:rFonts w:ascii="Times New Roman" w:hAnsi="Times New Roman"/>
          <w:color w:val="000000"/>
          <w:sz w:val="24"/>
        </w:rPr>
        <w:t xml:space="preserve">, p. </w:t>
      </w:r>
      <w:r w:rsidR="00756870" w:rsidRPr="00E068A8">
        <w:rPr>
          <w:rFonts w:ascii="Times New Roman" w:eastAsia="Times New Roman" w:hAnsi="Times New Roman" w:cs="Times New Roman"/>
          <w:color w:val="000000"/>
          <w:sz w:val="24"/>
          <w:szCs w:val="24"/>
          <w:lang w:eastAsia="lt-LT"/>
        </w:rPr>
        <w:t>8</w:t>
      </w:r>
      <w:r w:rsidR="00756870" w:rsidRPr="00E068A8">
        <w:rPr>
          <w:rFonts w:ascii="Times New Roman" w:hAnsi="Times New Roman"/>
          <w:color w:val="000000"/>
          <w:sz w:val="24"/>
        </w:rPr>
        <w:t>)</w:t>
      </w:r>
      <w:r w:rsidRPr="00E068A8">
        <w:rPr>
          <w:rFonts w:ascii="Times New Roman" w:hAnsi="Times New Roman"/>
          <w:color w:val="000000"/>
          <w:sz w:val="24"/>
        </w:rPr>
        <w:t>, 2014 m. liepos 17 d. Komisijos įgyvendinimo reglamentu (ES) Nr. 808/2014, kuriuo nustatomos Europos Parlamento ir Tarybos reglamento (</w:t>
      </w:r>
      <w:r w:rsidRPr="00E068A8">
        <w:rPr>
          <w:rFonts w:ascii="Times New Roman" w:eastAsia="Times New Roman" w:hAnsi="Times New Roman" w:cs="Times New Roman"/>
          <w:color w:val="000000"/>
          <w:sz w:val="24"/>
          <w:szCs w:val="24"/>
          <w:lang w:eastAsia="lt-LT"/>
        </w:rPr>
        <w:t>E</w:t>
      </w:r>
      <w:r w:rsidR="00756870" w:rsidRPr="00E068A8">
        <w:rPr>
          <w:rFonts w:ascii="Times New Roman" w:eastAsia="Times New Roman" w:hAnsi="Times New Roman" w:cs="Times New Roman"/>
          <w:color w:val="000000"/>
          <w:sz w:val="24"/>
          <w:szCs w:val="24"/>
          <w:lang w:eastAsia="lt-LT"/>
        </w:rPr>
        <w:t>S</w:t>
      </w:r>
      <w:r w:rsidRPr="00E068A8">
        <w:rPr>
          <w:rFonts w:ascii="Times New Roman" w:hAnsi="Times New Roman"/>
          <w:color w:val="000000"/>
          <w:sz w:val="24"/>
        </w:rPr>
        <w:t xml:space="preserve">) Nr. 1305/2013 dėl paramos kaimo plėtrai, teikiamos Europos žemės ūkio fondo kaimo plėtrai (EŽŪFKP) lėšomis, taikymo taisyklės (OL 2014 L 227, p. </w:t>
      </w:r>
      <w:r w:rsidRPr="00E068A8">
        <w:rPr>
          <w:rFonts w:ascii="Times New Roman" w:eastAsia="Times New Roman" w:hAnsi="Times New Roman" w:cs="Times New Roman"/>
          <w:color w:val="000000"/>
          <w:sz w:val="24"/>
          <w:szCs w:val="24"/>
          <w:lang w:eastAsia="lt-LT"/>
        </w:rPr>
        <w:t>18),</w:t>
      </w:r>
      <w:r w:rsidR="00756870" w:rsidRPr="00E068A8">
        <w:rPr>
          <w:rFonts w:ascii="Times New Roman" w:eastAsia="Times New Roman" w:hAnsi="Times New Roman" w:cs="Times New Roman"/>
          <w:color w:val="000000"/>
          <w:sz w:val="24"/>
          <w:szCs w:val="24"/>
          <w:lang w:eastAsia="lt-LT"/>
        </w:rPr>
        <w:t xml:space="preserve"> su paskutiniais pakeitimais, padarytais 2016 m. balandžio 28 d. Komisijos įgyvendinimo reglamentu (ES) Nr. 2016/669 (OL 2016 L 115, p. 33</w:t>
      </w:r>
      <w:r w:rsidR="00756870" w:rsidRPr="00E068A8">
        <w:rPr>
          <w:rFonts w:ascii="Times New Roman" w:hAnsi="Times New Roman"/>
          <w:color w:val="000000"/>
          <w:sz w:val="24"/>
        </w:rPr>
        <w:t>),</w:t>
      </w:r>
      <w:r w:rsidRPr="00E068A8">
        <w:rPr>
          <w:rFonts w:ascii="Times New Roman" w:hAnsi="Times New Roman"/>
          <w:color w:val="000000"/>
          <w:sz w:val="24"/>
        </w:rPr>
        <w:t xml:space="preserve"> 2014 m. kovo 11 d. Komisijos deleguotuoju reglamentu (ES) Nr. 807/2014, kuriuo papildomas Europos Parlamento ir Tarybos reglamentas (</w:t>
      </w:r>
      <w:r w:rsidRPr="00E068A8">
        <w:rPr>
          <w:rFonts w:ascii="Times New Roman" w:eastAsia="Times New Roman" w:hAnsi="Times New Roman" w:cs="Times New Roman"/>
          <w:color w:val="000000"/>
          <w:sz w:val="24"/>
          <w:szCs w:val="24"/>
          <w:lang w:eastAsia="lt-LT"/>
        </w:rPr>
        <w:t>E</w:t>
      </w:r>
      <w:r w:rsidR="00756870" w:rsidRPr="00E068A8">
        <w:rPr>
          <w:rFonts w:ascii="Times New Roman" w:eastAsia="Times New Roman" w:hAnsi="Times New Roman" w:cs="Times New Roman"/>
          <w:color w:val="000000"/>
          <w:sz w:val="24"/>
          <w:szCs w:val="24"/>
          <w:lang w:eastAsia="lt-LT"/>
        </w:rPr>
        <w:t>S</w:t>
      </w:r>
      <w:r w:rsidRPr="00E068A8">
        <w:rPr>
          <w:rFonts w:ascii="Times New Roman" w:hAnsi="Times New Roman"/>
          <w:color w:val="000000"/>
          <w:sz w:val="24"/>
        </w:rPr>
        <w:t xml:space="preserve">) Nr. 1305/2013 dėl paramos kaimo plėtrai, teikiamos Europos žemės ūkio fondo kaimo plėtrai (EŽŪFKP) lėšomis, ir nustatomos pereinamojo laikotarpio nuostatos (OL 2014 L 227, p. </w:t>
      </w:r>
      <w:r w:rsidRPr="00E068A8">
        <w:rPr>
          <w:rFonts w:ascii="Times New Roman" w:eastAsia="Times New Roman" w:hAnsi="Times New Roman" w:cs="Times New Roman"/>
          <w:color w:val="000000"/>
          <w:sz w:val="24"/>
          <w:szCs w:val="24"/>
          <w:lang w:eastAsia="lt-LT"/>
        </w:rPr>
        <w:t>1),</w:t>
      </w:r>
      <w:r w:rsidR="00756870" w:rsidRPr="00E068A8">
        <w:rPr>
          <w:rFonts w:ascii="Times New Roman" w:eastAsia="Times New Roman" w:hAnsi="Times New Roman" w:cs="Times New Roman"/>
          <w:color w:val="000000"/>
          <w:sz w:val="24"/>
          <w:szCs w:val="24"/>
          <w:lang w:eastAsia="lt-LT"/>
        </w:rPr>
        <w:t xml:space="preserve"> su paskutiniais pakeitimais, padarytais 2015 m. birželio 4 d. Komisijos deleguotuoju reglamentu (ES) Nr. 2015/1367 (OL 2015 L 211, p. 7</w:t>
      </w:r>
      <w:r w:rsidR="00756870" w:rsidRPr="00E068A8">
        <w:rPr>
          <w:rFonts w:ascii="Times New Roman" w:hAnsi="Times New Roman"/>
          <w:color w:val="000000"/>
          <w:sz w:val="24"/>
        </w:rPr>
        <w:t>),</w:t>
      </w:r>
      <w:r w:rsidRPr="00E068A8">
        <w:rPr>
          <w:rFonts w:ascii="Times New Roman" w:hAnsi="Times New Roman"/>
          <w:color w:val="000000"/>
          <w:sz w:val="24"/>
        </w:rPr>
        <w:t xml:space="preserve"> 2013 m. gruodžio 17 d. Europos Parlamento ir Tarybos reglamentu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2013 L 347, p. </w:t>
      </w:r>
      <w:r w:rsidRPr="00E068A8">
        <w:rPr>
          <w:rFonts w:ascii="Times New Roman" w:eastAsia="Times New Roman" w:hAnsi="Times New Roman" w:cs="Times New Roman"/>
          <w:color w:val="000000"/>
          <w:sz w:val="24"/>
          <w:szCs w:val="24"/>
          <w:lang w:eastAsia="lt-LT"/>
        </w:rPr>
        <w:t xml:space="preserve">320), </w:t>
      </w:r>
      <w:r w:rsidR="00756870" w:rsidRPr="00E068A8">
        <w:rPr>
          <w:rFonts w:ascii="Times New Roman" w:eastAsia="Times New Roman" w:hAnsi="Times New Roman" w:cs="Times New Roman"/>
          <w:color w:val="000000"/>
          <w:sz w:val="24"/>
          <w:szCs w:val="24"/>
          <w:lang w:eastAsia="lt-LT"/>
        </w:rPr>
        <w:t xml:space="preserve">su paskutiniais pakeitimais, padarytais 2015 m. spalio 14 d. Europos Parlamento ir Tarybos </w:t>
      </w:r>
      <w:r w:rsidR="00756870" w:rsidRPr="00E068A8">
        <w:rPr>
          <w:rFonts w:ascii="Times New Roman" w:eastAsia="Times New Roman" w:hAnsi="Times New Roman" w:cs="Times New Roman"/>
          <w:color w:val="000000"/>
          <w:sz w:val="24"/>
          <w:szCs w:val="24"/>
          <w:lang w:eastAsia="lt-LT"/>
        </w:rPr>
        <w:lastRenderedPageBreak/>
        <w:t>reglamentu (ES) Nr. 2015/1839 (OL 2015 L 270, p. 1</w:t>
      </w:r>
      <w:r w:rsidR="00756870" w:rsidRPr="00E068A8">
        <w:rPr>
          <w:rFonts w:ascii="Times New Roman" w:hAnsi="Times New Roman"/>
          <w:color w:val="000000"/>
          <w:sz w:val="24"/>
        </w:rPr>
        <w:t xml:space="preserve">), </w:t>
      </w:r>
      <w:r w:rsidRPr="00E068A8">
        <w:rPr>
          <w:rFonts w:ascii="Times New Roman" w:hAnsi="Times New Roman"/>
          <w:color w:val="000000"/>
          <w:sz w:val="24"/>
        </w:rPr>
        <w:t>Lietuvos kaimo plėtros 2014–2020 metų programa, patvirtinta Europos Komisijos 2015 m. vasario 13 d. sprendimu Nr. C(2015)842 (toliau – Programa), Lietuvos Respublikos Vyriausybės 2014 m. liepos 22 d. nutarimu Nr. 722 „Dėl valstybės institucijų ir įstaigų, savivaldybių ir kitų juridinių asmenų, atsakingų už Lietuvos kaimo plėtros 2014–2020</w:t>
      </w:r>
      <w:r w:rsidR="004742B9" w:rsidRPr="00E068A8">
        <w:rPr>
          <w:rFonts w:ascii="Times New Roman" w:hAnsi="Times New Roman"/>
          <w:color w:val="000000"/>
          <w:sz w:val="24"/>
        </w:rPr>
        <w:t xml:space="preserve"> </w:t>
      </w:r>
      <w:r w:rsidR="004742B9" w:rsidRPr="00E068A8">
        <w:rPr>
          <w:rFonts w:ascii="Times New Roman" w:eastAsia="Times New Roman" w:hAnsi="Times New Roman" w:cs="Times New Roman"/>
          <w:color w:val="000000"/>
          <w:sz w:val="24"/>
          <w:szCs w:val="24"/>
          <w:lang w:eastAsia="lt-LT"/>
        </w:rPr>
        <w:t>metų</w:t>
      </w:r>
      <w:r w:rsidRPr="00E068A8">
        <w:rPr>
          <w:rFonts w:ascii="Times New Roman" w:eastAsia="Times New Roman" w:hAnsi="Times New Roman" w:cs="Times New Roman"/>
          <w:color w:val="000000"/>
          <w:sz w:val="24"/>
          <w:szCs w:val="24"/>
          <w:lang w:eastAsia="lt-LT"/>
        </w:rPr>
        <w:t xml:space="preserve"> </w:t>
      </w:r>
      <w:r w:rsidRPr="00E068A8">
        <w:rPr>
          <w:rFonts w:ascii="Times New Roman" w:hAnsi="Times New Roman"/>
          <w:color w:val="000000"/>
          <w:sz w:val="24"/>
        </w:rPr>
        <w:t xml:space="preserve">programos įgyvendinimą, paskyrimo“ bei </w:t>
      </w:r>
      <w:r w:rsidR="004742B9" w:rsidRPr="00E068A8">
        <w:rPr>
          <w:rFonts w:ascii="Times New Roman" w:eastAsia="Times New Roman" w:hAnsi="Times New Roman" w:cs="Times New Roman"/>
          <w:color w:val="000000"/>
          <w:sz w:val="24"/>
          <w:szCs w:val="24"/>
          <w:lang w:eastAsia="lt-LT"/>
        </w:rPr>
        <w:t xml:space="preserve">atsižvelgiant į </w:t>
      </w:r>
      <w:r w:rsidRPr="00E068A8">
        <w:rPr>
          <w:rFonts w:ascii="Times New Roman" w:hAnsi="Times New Roman"/>
          <w:color w:val="000000"/>
          <w:sz w:val="24"/>
        </w:rPr>
        <w:t xml:space="preserve">Lietuvos kaimo plėtros 2014–2020 metų programos administravimo </w:t>
      </w:r>
      <w:r w:rsidRPr="00E068A8">
        <w:rPr>
          <w:rFonts w:ascii="Times New Roman" w:eastAsia="Times New Roman" w:hAnsi="Times New Roman" w:cs="Times New Roman"/>
          <w:color w:val="000000"/>
          <w:sz w:val="24"/>
          <w:szCs w:val="24"/>
          <w:lang w:eastAsia="lt-LT"/>
        </w:rPr>
        <w:t>taisykl</w:t>
      </w:r>
      <w:r w:rsidR="004742B9" w:rsidRPr="00E068A8">
        <w:rPr>
          <w:rFonts w:ascii="Times New Roman" w:eastAsia="Times New Roman" w:hAnsi="Times New Roman" w:cs="Times New Roman"/>
          <w:color w:val="000000"/>
          <w:sz w:val="24"/>
          <w:szCs w:val="24"/>
          <w:lang w:eastAsia="lt-LT"/>
        </w:rPr>
        <w:t>es</w:t>
      </w:r>
      <w:r w:rsidRPr="00E068A8">
        <w:rPr>
          <w:rFonts w:ascii="Times New Roman" w:eastAsia="Times New Roman" w:hAnsi="Times New Roman" w:cs="Times New Roman"/>
          <w:color w:val="000000"/>
          <w:sz w:val="24"/>
          <w:szCs w:val="24"/>
          <w:lang w:eastAsia="lt-LT"/>
        </w:rPr>
        <w:t>, patvirtint</w:t>
      </w:r>
      <w:r w:rsidR="004742B9" w:rsidRPr="00E068A8">
        <w:rPr>
          <w:rFonts w:ascii="Times New Roman" w:eastAsia="Times New Roman" w:hAnsi="Times New Roman" w:cs="Times New Roman"/>
          <w:color w:val="000000"/>
          <w:sz w:val="24"/>
          <w:szCs w:val="24"/>
          <w:lang w:eastAsia="lt-LT"/>
        </w:rPr>
        <w:t>as</w:t>
      </w:r>
      <w:r w:rsidRPr="00E068A8">
        <w:rPr>
          <w:rFonts w:ascii="Times New Roman" w:hAnsi="Times New Roman"/>
          <w:color w:val="000000"/>
          <w:sz w:val="24"/>
        </w:rPr>
        <w:t xml:space="preserve"> Lietuvos Respublikos žemės ūkio ministro 2014 m. rugpjūčio 26 d. įsakymu Nr. 3D-507 „Dėl Lietuvos kaimo plėtros 2014–2020 metų programos administravimo taisyklių patvirtinimo“ (toliau – Administravimo taisyklės).</w:t>
      </w:r>
    </w:p>
    <w:p w14:paraId="1AEEDAE2"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w:t>
      </w:r>
    </w:p>
    <w:p w14:paraId="49456756" w14:textId="0499FF5E" w:rsidR="00AC5378" w:rsidRPr="00E068A8" w:rsidRDefault="00817C08" w:rsidP="00F37936">
      <w:pPr>
        <w:shd w:val="clear" w:color="auto" w:fill="FFFFFF"/>
        <w:spacing w:after="0" w:line="240" w:lineRule="auto"/>
        <w:jc w:val="center"/>
        <w:rPr>
          <w:rFonts w:ascii="Times New Roman" w:hAnsi="Times New Roman"/>
          <w:b/>
          <w:color w:val="000000"/>
          <w:sz w:val="24"/>
        </w:rPr>
      </w:pPr>
      <w:r w:rsidRPr="00E068A8">
        <w:rPr>
          <w:rFonts w:ascii="Times New Roman" w:hAnsi="Times New Roman"/>
          <w:b/>
          <w:color w:val="000000"/>
          <w:sz w:val="24"/>
        </w:rPr>
        <w:t>II</w:t>
      </w:r>
      <w:r w:rsidR="00AC5378" w:rsidRPr="00E068A8">
        <w:rPr>
          <w:rFonts w:ascii="Times New Roman" w:hAnsi="Times New Roman"/>
          <w:b/>
          <w:color w:val="000000"/>
          <w:sz w:val="24"/>
        </w:rPr>
        <w:t xml:space="preserve"> SKYRIUS</w:t>
      </w:r>
    </w:p>
    <w:p w14:paraId="584FDE7A" w14:textId="069A173A" w:rsidR="00817C08" w:rsidRPr="00E068A8" w:rsidRDefault="00817C08" w:rsidP="00F37936">
      <w:pPr>
        <w:shd w:val="clear" w:color="auto" w:fill="FFFFFF"/>
        <w:spacing w:after="0" w:line="240" w:lineRule="auto"/>
        <w:jc w:val="center"/>
        <w:rPr>
          <w:rFonts w:ascii="Times New Roman" w:hAnsi="Times New Roman"/>
          <w:color w:val="000000"/>
          <w:sz w:val="24"/>
        </w:rPr>
      </w:pPr>
      <w:r w:rsidRPr="00E068A8">
        <w:rPr>
          <w:rFonts w:ascii="Times New Roman" w:hAnsi="Times New Roman"/>
          <w:b/>
          <w:color w:val="000000"/>
          <w:sz w:val="24"/>
        </w:rPr>
        <w:t xml:space="preserve"> SUTRUMPINIMAI IR SĄVOKOS</w:t>
      </w:r>
    </w:p>
    <w:p w14:paraId="0B16C803"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w:t>
      </w:r>
    </w:p>
    <w:p w14:paraId="0403DED4"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2.</w:t>
      </w:r>
      <w:r w:rsidRPr="00E068A8">
        <w:rPr>
          <w:rFonts w:ascii="Times New Roman" w:hAnsi="Times New Roman"/>
          <w:b/>
          <w:color w:val="000000"/>
          <w:sz w:val="24"/>
        </w:rPr>
        <w:t> </w:t>
      </w:r>
      <w:r w:rsidRPr="00E068A8">
        <w:rPr>
          <w:rFonts w:ascii="Times New Roman" w:hAnsi="Times New Roman"/>
          <w:color w:val="000000"/>
          <w:sz w:val="24"/>
        </w:rPr>
        <w:t>Šiose taisyklėse vartojami sutrumpinimai:</w:t>
      </w:r>
    </w:p>
    <w:p w14:paraId="23882649" w14:textId="0822FEF0"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xml:space="preserve">2.1. </w:t>
      </w:r>
      <w:r w:rsidRPr="00E068A8">
        <w:rPr>
          <w:rFonts w:ascii="Times New Roman" w:hAnsi="Times New Roman"/>
          <w:b/>
          <w:color w:val="000000"/>
          <w:sz w:val="24"/>
        </w:rPr>
        <w:t>Agentūra</w:t>
      </w:r>
      <w:r w:rsidRPr="00E068A8">
        <w:rPr>
          <w:rFonts w:ascii="Times New Roman" w:hAnsi="Times New Roman"/>
          <w:color w:val="000000"/>
          <w:sz w:val="24"/>
        </w:rPr>
        <w:t> – Nacionalinė mokėjimo agentūra prie Žemės ūkio ministerijos</w:t>
      </w:r>
      <w:r w:rsidR="00F94A5E">
        <w:rPr>
          <w:rFonts w:ascii="Times New Roman" w:hAnsi="Times New Roman"/>
          <w:color w:val="000000"/>
          <w:sz w:val="24"/>
        </w:rPr>
        <w:t>.</w:t>
      </w:r>
    </w:p>
    <w:p w14:paraId="39318BFF" w14:textId="6DE1D484"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xml:space="preserve">2.2. </w:t>
      </w:r>
      <w:r w:rsidRPr="00E068A8">
        <w:rPr>
          <w:rFonts w:ascii="Times New Roman" w:hAnsi="Times New Roman"/>
          <w:b/>
          <w:color w:val="000000"/>
          <w:sz w:val="24"/>
        </w:rPr>
        <w:t>Ministerija</w:t>
      </w:r>
      <w:r w:rsidRPr="00E068A8">
        <w:rPr>
          <w:rFonts w:ascii="Times New Roman" w:hAnsi="Times New Roman"/>
          <w:color w:val="000000"/>
          <w:sz w:val="24"/>
        </w:rPr>
        <w:t> – Lietuvos Respublikos žemės ūkio ministerija</w:t>
      </w:r>
      <w:r w:rsidR="00F94A5E">
        <w:rPr>
          <w:rFonts w:ascii="Times New Roman" w:hAnsi="Times New Roman"/>
          <w:color w:val="000000"/>
          <w:sz w:val="24"/>
        </w:rPr>
        <w:t>.</w:t>
      </w:r>
    </w:p>
    <w:p w14:paraId="3CD4886F" w14:textId="7E81F7A8"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xml:space="preserve">2.3. </w:t>
      </w:r>
      <w:r w:rsidRPr="00E068A8">
        <w:rPr>
          <w:rFonts w:ascii="Times New Roman" w:hAnsi="Times New Roman"/>
          <w:b/>
          <w:color w:val="000000"/>
          <w:sz w:val="24"/>
        </w:rPr>
        <w:t>SG – </w:t>
      </w:r>
      <w:r w:rsidRPr="00E068A8">
        <w:rPr>
          <w:rFonts w:ascii="Times New Roman" w:hAnsi="Times New Roman"/>
          <w:color w:val="000000"/>
          <w:sz w:val="24"/>
        </w:rPr>
        <w:t>sutartinis gyvulys</w:t>
      </w:r>
      <w:r w:rsidR="00F94A5E">
        <w:rPr>
          <w:rFonts w:ascii="Times New Roman" w:hAnsi="Times New Roman"/>
          <w:color w:val="000000"/>
          <w:sz w:val="24"/>
        </w:rPr>
        <w:t>.</w:t>
      </w:r>
    </w:p>
    <w:p w14:paraId="4082D926"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xml:space="preserve">2.4. </w:t>
      </w:r>
      <w:r w:rsidRPr="00E068A8">
        <w:rPr>
          <w:rFonts w:ascii="Times New Roman" w:hAnsi="Times New Roman"/>
          <w:b/>
          <w:color w:val="000000"/>
          <w:sz w:val="24"/>
        </w:rPr>
        <w:t>ŽŪN – </w:t>
      </w:r>
      <w:r w:rsidRPr="00E068A8">
        <w:rPr>
          <w:rFonts w:ascii="Times New Roman" w:hAnsi="Times New Roman"/>
          <w:color w:val="000000"/>
          <w:sz w:val="24"/>
        </w:rPr>
        <w:t>žemės ūkio naudmenos.</w:t>
      </w:r>
    </w:p>
    <w:p w14:paraId="76D163F0"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 Šiose taisyklėse vartojamos sąvokos:</w:t>
      </w:r>
    </w:p>
    <w:p w14:paraId="59F3E5EC" w14:textId="196CBA65" w:rsidR="00817C08" w:rsidRPr="00E068A8" w:rsidRDefault="00817C08" w:rsidP="00622139">
      <w:pPr>
        <w:shd w:val="clear" w:color="auto" w:fill="FFFFFF"/>
        <w:spacing w:after="0" w:line="360" w:lineRule="auto"/>
        <w:ind w:firstLine="720"/>
        <w:jc w:val="both"/>
        <w:rPr>
          <w:rFonts w:ascii="Times New Roman" w:eastAsia="Times New Roman" w:hAnsi="Times New Roman" w:cs="Times New Roman"/>
          <w:color w:val="000000"/>
          <w:sz w:val="24"/>
          <w:szCs w:val="24"/>
          <w:lang w:eastAsia="lt-LT"/>
        </w:rPr>
      </w:pPr>
      <w:r w:rsidRPr="00E068A8">
        <w:rPr>
          <w:rFonts w:ascii="Times New Roman" w:hAnsi="Times New Roman"/>
          <w:color w:val="000000"/>
          <w:sz w:val="24"/>
        </w:rPr>
        <w:t>3.1.</w:t>
      </w:r>
      <w:r w:rsidRPr="00E068A8">
        <w:rPr>
          <w:rFonts w:ascii="Times New Roman" w:hAnsi="Times New Roman"/>
          <w:b/>
          <w:color w:val="000000"/>
          <w:sz w:val="24"/>
        </w:rPr>
        <w:t> </w:t>
      </w:r>
      <w:r w:rsidR="000E6799">
        <w:rPr>
          <w:rFonts w:ascii="Times New Roman" w:hAnsi="Times New Roman"/>
          <w:b/>
          <w:color w:val="000000"/>
          <w:sz w:val="24"/>
        </w:rPr>
        <w:t>A</w:t>
      </w:r>
      <w:r w:rsidR="00622139" w:rsidRPr="00E068A8">
        <w:rPr>
          <w:rFonts w:ascii="Times New Roman" w:hAnsi="Times New Roman"/>
          <w:b/>
          <w:color w:val="000000"/>
          <w:sz w:val="24"/>
        </w:rPr>
        <w:t>ktyvus ūkininkas (aktyvus žemės ūkio veiklos subjektas) </w:t>
      </w:r>
      <w:r w:rsidR="00622139" w:rsidRPr="00E068A8">
        <w:rPr>
          <w:rFonts w:ascii="Times New Roman" w:hAnsi="Times New Roman"/>
          <w:color w:val="000000"/>
          <w:sz w:val="24"/>
        </w:rPr>
        <w:t>– žemės ūkio veiklos subjektas, kuris vykdo žemės ūkio veiklą ir (arba) aktyviai ūkininkauja, vadovaudamasis žemės ūkio ministro įsakymu nustatytais žemės ūkio veiklos vykdymo kriterijais, ir nevykdo tiesioginėmis išmokomis neremiamos veiklos, išskyrus numatytas išlygas</w:t>
      </w:r>
      <w:r w:rsidR="000E6799">
        <w:rPr>
          <w:rFonts w:ascii="Times New Roman" w:eastAsia="Times New Roman" w:hAnsi="Times New Roman" w:cs="Times New Roman"/>
          <w:color w:val="000000"/>
          <w:sz w:val="24"/>
          <w:szCs w:val="24"/>
          <w:lang w:eastAsia="lt-LT"/>
        </w:rPr>
        <w:t>.</w:t>
      </w:r>
    </w:p>
    <w:p w14:paraId="7CC872C3" w14:textId="5E75F191"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3.2.</w:t>
      </w:r>
      <w:r w:rsidR="000E6799">
        <w:rPr>
          <w:rFonts w:ascii="Times New Roman" w:hAnsi="Times New Roman"/>
          <w:b/>
          <w:color w:val="000000"/>
          <w:sz w:val="24"/>
        </w:rPr>
        <w:t> Į</w:t>
      </w:r>
      <w:r w:rsidRPr="00E068A8">
        <w:rPr>
          <w:rFonts w:ascii="Times New Roman" w:hAnsi="Times New Roman"/>
          <w:b/>
          <w:color w:val="000000"/>
          <w:sz w:val="24"/>
        </w:rPr>
        <w:t>kainis </w:t>
      </w:r>
      <w:r w:rsidRPr="00E068A8">
        <w:rPr>
          <w:rFonts w:ascii="Times New Roman" w:hAnsi="Times New Roman"/>
          <w:color w:val="000000"/>
          <w:sz w:val="24"/>
        </w:rPr>
        <w:t>– Ministerijos patvirtinta kaina, už kurią galima įsigyti įrangos, technikos, mechanizmų, prekių, paslaugų ir (arba) darbų. Įkainis nustatomas eurai</w:t>
      </w:r>
      <w:r w:rsidR="00DD6609" w:rsidRPr="00E068A8">
        <w:rPr>
          <w:rFonts w:ascii="Times New Roman" w:hAnsi="Times New Roman"/>
          <w:color w:val="000000"/>
          <w:sz w:val="24"/>
        </w:rPr>
        <w:t>s be pridėtinės vertės mokesčio</w:t>
      </w:r>
      <w:r w:rsidR="000E6799">
        <w:rPr>
          <w:rFonts w:ascii="Times New Roman" w:eastAsia="Times New Roman" w:hAnsi="Times New Roman" w:cs="Times New Roman"/>
          <w:color w:val="000000"/>
          <w:sz w:val="24"/>
          <w:szCs w:val="24"/>
          <w:lang w:eastAsia="lt-LT"/>
        </w:rPr>
        <w:t>.</w:t>
      </w:r>
    </w:p>
    <w:p w14:paraId="30E78F7D" w14:textId="7DF90FA3"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3.3. </w:t>
      </w:r>
      <w:r w:rsidR="000E6799">
        <w:rPr>
          <w:rFonts w:ascii="Times New Roman" w:hAnsi="Times New Roman"/>
          <w:b/>
          <w:color w:val="000000"/>
          <w:sz w:val="24"/>
        </w:rPr>
        <w:t>J</w:t>
      </w:r>
      <w:r w:rsidRPr="00E068A8">
        <w:rPr>
          <w:rFonts w:ascii="Times New Roman" w:hAnsi="Times New Roman"/>
          <w:b/>
          <w:color w:val="000000"/>
          <w:sz w:val="24"/>
        </w:rPr>
        <w:t>aunasis ūkininkas</w:t>
      </w:r>
      <w:r w:rsidRPr="00E068A8">
        <w:rPr>
          <w:rFonts w:ascii="Times New Roman" w:hAnsi="Times New Roman"/>
          <w:color w:val="000000"/>
          <w:sz w:val="24"/>
        </w:rPr>
        <w:t xml:space="preserve"> – ūkininkas (fizinis asmuo, įregistravęs žemės ūkio valdą ir ūkį savo vardu), kuris teikdamas paramos paraišką atitinka šiuos reikalavimus: 1) yra jaunesnis kaip 40 metų; 2) turi reikiamų profesinių įgūdžių </w:t>
      </w:r>
      <w:r w:rsidR="008D6DF8" w:rsidRPr="00E068A8">
        <w:rPr>
          <w:rFonts w:ascii="Times New Roman" w:hAnsi="Times New Roman"/>
          <w:color w:val="000000"/>
          <w:sz w:val="24"/>
        </w:rPr>
        <w:t xml:space="preserve">ir </w:t>
      </w:r>
      <w:r w:rsidRPr="00E068A8">
        <w:rPr>
          <w:rFonts w:ascii="Times New Roman" w:hAnsi="Times New Roman"/>
          <w:color w:val="000000"/>
          <w:sz w:val="24"/>
        </w:rPr>
        <w:t>kompetencijos, t. y. atitinka bent vieną iš šių reikalavimų: turi profesinį arba aukštąjį žemės ūkio srities išsilavinimą; yra baigęs jaunųjų ūkininkų kompetencijos ugdymo programą (jei pareiškėjas neatitinka nė vieno iš šių reikalavimų, jam nuo sprendimo skirti paramą dienos suteikiamas ne ilgesnis kaip 36 mėn. laikotarpis, per kurį jis turi įgyti šių įgūdžių ir kompetencijos); 3) pirmą kartą kuriasi žemės ūkio valdoje ir ūkyje kaip ūkio valdytoj</w:t>
      </w:r>
      <w:r w:rsidR="00DD6609" w:rsidRPr="00E068A8">
        <w:rPr>
          <w:rFonts w:ascii="Times New Roman" w:hAnsi="Times New Roman"/>
          <w:color w:val="000000"/>
          <w:sz w:val="24"/>
        </w:rPr>
        <w:t>as</w:t>
      </w:r>
      <w:r w:rsidR="000E6799">
        <w:rPr>
          <w:rFonts w:ascii="Times New Roman" w:eastAsia="Times New Roman" w:hAnsi="Times New Roman" w:cs="Times New Roman"/>
          <w:color w:val="000000"/>
          <w:sz w:val="24"/>
          <w:szCs w:val="24"/>
          <w:lang w:eastAsia="lt-LT"/>
        </w:rPr>
        <w:t>.</w:t>
      </w:r>
    </w:p>
    <w:p w14:paraId="3E787092" w14:textId="5BF0A3A1"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3.4.</w:t>
      </w:r>
      <w:r w:rsidR="000E6799">
        <w:rPr>
          <w:rFonts w:ascii="Times New Roman" w:hAnsi="Times New Roman"/>
          <w:b/>
          <w:color w:val="000000"/>
          <w:sz w:val="24"/>
        </w:rPr>
        <w:t> J</w:t>
      </w:r>
      <w:r w:rsidRPr="00E068A8">
        <w:rPr>
          <w:rFonts w:ascii="Times New Roman" w:hAnsi="Times New Roman"/>
          <w:b/>
          <w:color w:val="000000"/>
          <w:sz w:val="24"/>
        </w:rPr>
        <w:t>aunojo ūkininko įsikūrimas</w:t>
      </w:r>
      <w:r w:rsidRPr="00E068A8">
        <w:rPr>
          <w:rFonts w:ascii="Times New Roman" w:hAnsi="Times New Roman"/>
          <w:color w:val="000000"/>
          <w:sz w:val="24"/>
        </w:rPr>
        <w:t xml:space="preserve"> – procesas, kai jaunesnis kaip 40 metų amžiaus fizinis asmuo registruotoje žemės valdoje (ūkyje) susikuria sąlygas, reikalingas ūkininkauti toje vietovėje. </w:t>
      </w:r>
      <w:r w:rsidRPr="00E068A8">
        <w:rPr>
          <w:rFonts w:ascii="Times New Roman" w:hAnsi="Times New Roman"/>
          <w:color w:val="000000"/>
          <w:sz w:val="24"/>
        </w:rPr>
        <w:lastRenderedPageBreak/>
        <w:t>Jaunojo ūkininko įsikūrimas turi prasidėti ne anksčiau kaip 12 mėnesių iki paramos paraiškos pateikimo ir paraiškos teikimo momentu dar negali būti pasibaigęs. Toks laikotarpis reikalingas pareiškėjams ilgiau trunkančiam žemės įsigijimo procesui užbaigti bei mokymams pradėti ir (ar) pabaigti</w:t>
      </w:r>
      <w:r w:rsidR="000E6799">
        <w:rPr>
          <w:rFonts w:ascii="Times New Roman" w:hAnsi="Times New Roman"/>
          <w:color w:val="000000"/>
          <w:sz w:val="24"/>
        </w:rPr>
        <w:t>, verslo planui parengti ir kt.</w:t>
      </w:r>
    </w:p>
    <w:p w14:paraId="2D8379CA" w14:textId="3DEA0E3B"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3.5. </w:t>
      </w:r>
      <w:r w:rsidR="000E6799">
        <w:rPr>
          <w:rFonts w:ascii="Times New Roman" w:hAnsi="Times New Roman"/>
          <w:b/>
          <w:color w:val="000000"/>
          <w:sz w:val="24"/>
        </w:rPr>
        <w:t>M</w:t>
      </w:r>
      <w:r w:rsidRPr="00E068A8">
        <w:rPr>
          <w:rFonts w:ascii="Times New Roman" w:hAnsi="Times New Roman"/>
          <w:b/>
          <w:color w:val="000000"/>
          <w:sz w:val="24"/>
        </w:rPr>
        <w:t>išrusis ūkis</w:t>
      </w:r>
      <w:r w:rsidRPr="00E068A8">
        <w:rPr>
          <w:rFonts w:ascii="Times New Roman" w:hAnsi="Times New Roman"/>
          <w:color w:val="000000"/>
          <w:sz w:val="24"/>
        </w:rPr>
        <w:t> – ūkis,</w:t>
      </w:r>
      <w:r w:rsidRPr="00E068A8">
        <w:rPr>
          <w:rFonts w:ascii="Times New Roman" w:hAnsi="Times New Roman"/>
          <w:b/>
          <w:color w:val="000000"/>
          <w:sz w:val="24"/>
        </w:rPr>
        <w:t> </w:t>
      </w:r>
      <w:r w:rsidRPr="00E068A8">
        <w:rPr>
          <w:rFonts w:ascii="Times New Roman" w:hAnsi="Times New Roman"/>
          <w:color w:val="000000"/>
          <w:sz w:val="24"/>
        </w:rPr>
        <w:t xml:space="preserve">kurio pajamos, įgyvendinus verslo planą, gaunamos iš daugiau </w:t>
      </w:r>
      <w:r w:rsidR="000E6799">
        <w:rPr>
          <w:rFonts w:ascii="Times New Roman" w:hAnsi="Times New Roman"/>
          <w:color w:val="000000"/>
          <w:sz w:val="24"/>
        </w:rPr>
        <w:t>nei vieno žemės ūkio sektoriaus.</w:t>
      </w:r>
    </w:p>
    <w:p w14:paraId="27E411AD" w14:textId="477B1CAC"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3.6. </w:t>
      </w:r>
      <w:r w:rsidR="000E6799">
        <w:rPr>
          <w:rFonts w:ascii="Times New Roman" w:hAnsi="Times New Roman"/>
          <w:b/>
          <w:color w:val="000000"/>
          <w:sz w:val="24"/>
        </w:rPr>
        <w:t>P</w:t>
      </w:r>
      <w:r w:rsidRPr="00E068A8">
        <w:rPr>
          <w:rFonts w:ascii="Times New Roman" w:hAnsi="Times New Roman"/>
          <w:b/>
          <w:color w:val="000000"/>
          <w:sz w:val="24"/>
        </w:rPr>
        <w:t>aramos teikimo laikotarpis</w:t>
      </w:r>
      <w:r w:rsidRPr="00E068A8">
        <w:rPr>
          <w:rFonts w:ascii="Times New Roman" w:hAnsi="Times New Roman"/>
          <w:color w:val="000000"/>
          <w:sz w:val="24"/>
        </w:rPr>
        <w:t> – ne ilgesnis kaip 5 metų laikotarpis nuo sprendimo skirti paramą priėmim</w:t>
      </w:r>
      <w:r w:rsidR="000E6799">
        <w:rPr>
          <w:rFonts w:ascii="Times New Roman" w:hAnsi="Times New Roman"/>
          <w:color w:val="000000"/>
          <w:sz w:val="24"/>
        </w:rPr>
        <w:t>o iki galutinio lėšų išmokėjimo.</w:t>
      </w:r>
    </w:p>
    <w:p w14:paraId="7386E4C6" w14:textId="41AB80F6"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3.7.</w:t>
      </w:r>
      <w:r w:rsidR="000E6799">
        <w:rPr>
          <w:rFonts w:ascii="Times New Roman" w:hAnsi="Times New Roman"/>
          <w:b/>
          <w:color w:val="000000"/>
          <w:sz w:val="24"/>
        </w:rPr>
        <w:t> P</w:t>
      </w:r>
      <w:r w:rsidRPr="00E068A8">
        <w:rPr>
          <w:rFonts w:ascii="Times New Roman" w:hAnsi="Times New Roman"/>
          <w:b/>
          <w:color w:val="000000"/>
          <w:sz w:val="24"/>
        </w:rPr>
        <w:t>rodukcijos standartine verte išreikštas žemės ūkio valdos ekonominis dydis</w:t>
      </w:r>
      <w:r w:rsidRPr="00E068A8">
        <w:rPr>
          <w:rFonts w:ascii="Times New Roman" w:hAnsi="Times New Roman"/>
          <w:color w:val="000000"/>
          <w:sz w:val="24"/>
        </w:rPr>
        <w:t xml:space="preserve"> (toliau – VED) – piniginiais vienetais išreikštas rodiklis, kuriuo apibūdinamas žemės ūkio valdos dydis ir kuris yra lygus valdos visos produkcijos standartinės vertės ir valdos pajamų, gautų </w:t>
      </w:r>
      <w:r w:rsidR="000E6799">
        <w:rPr>
          <w:rFonts w:ascii="Times New Roman" w:hAnsi="Times New Roman"/>
          <w:color w:val="000000"/>
          <w:sz w:val="24"/>
        </w:rPr>
        <w:t>už paslaugas žemės ūkiui, sumai.</w:t>
      </w:r>
    </w:p>
    <w:p w14:paraId="19037259" w14:textId="1C5190D9"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3.8.</w:t>
      </w:r>
      <w:r w:rsidR="000E6799">
        <w:rPr>
          <w:rFonts w:ascii="Times New Roman" w:hAnsi="Times New Roman"/>
          <w:b/>
          <w:color w:val="000000"/>
          <w:sz w:val="24"/>
        </w:rPr>
        <w:t> P</w:t>
      </w:r>
      <w:r w:rsidRPr="00E068A8">
        <w:rPr>
          <w:rFonts w:ascii="Times New Roman" w:hAnsi="Times New Roman"/>
          <w:b/>
          <w:color w:val="000000"/>
          <w:sz w:val="24"/>
        </w:rPr>
        <w:t>rojekto bendrosios išlaidos </w:t>
      </w:r>
      <w:r w:rsidRPr="00E068A8">
        <w:rPr>
          <w:rFonts w:ascii="Times New Roman" w:hAnsi="Times New Roman"/>
          <w:color w:val="000000"/>
          <w:sz w:val="24"/>
        </w:rPr>
        <w:t>(toliau – bendrosios išlaidos) – atlyginimas architektams, inžinieriams ir konsultantams už konsultacijas, susijusias su aplinkosauginiu ir ekonominiu tvarumu, įskaitant galimybių studijų, verslo planų (veiklos ir (arba) projektų aprašų) ir kitų su jais susijusių dokumentų rengimą, kai šios išlaidos susijusios su nekilnojamojo turto statyba ir (arba) įsigijimu, įskaitant ilgalaikę nuomą, ir gerinimu, naujų įrenginių ir įrangos, įskaitant techniką, pirkimu ir (arba) išperkamąja nuo</w:t>
      </w:r>
      <w:r w:rsidR="000E6799">
        <w:rPr>
          <w:rFonts w:ascii="Times New Roman" w:hAnsi="Times New Roman"/>
          <w:color w:val="000000"/>
          <w:sz w:val="24"/>
        </w:rPr>
        <w:t>ma, taip pat viešinimo išlaidos.</w:t>
      </w:r>
    </w:p>
    <w:p w14:paraId="344681E5" w14:textId="7143BFFA"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3.9.</w:t>
      </w:r>
      <w:r w:rsidR="000E6799">
        <w:rPr>
          <w:rFonts w:ascii="Times New Roman" w:hAnsi="Times New Roman"/>
          <w:b/>
          <w:color w:val="000000"/>
          <w:sz w:val="24"/>
        </w:rPr>
        <w:t> V</w:t>
      </w:r>
      <w:r w:rsidRPr="00E068A8">
        <w:rPr>
          <w:rFonts w:ascii="Times New Roman" w:hAnsi="Times New Roman"/>
          <w:b/>
          <w:color w:val="000000"/>
          <w:sz w:val="24"/>
        </w:rPr>
        <w:t>erslo planas</w:t>
      </w:r>
      <w:r w:rsidRPr="00E068A8">
        <w:rPr>
          <w:rFonts w:ascii="Times New Roman" w:hAnsi="Times New Roman"/>
          <w:color w:val="000000"/>
          <w:sz w:val="24"/>
        </w:rPr>
        <w:t> – dokumentas, kuriame techniniu, finansiniu, ekonominiu, socialiniu ir aplinkosaugos atžvilgiu pagrindžiami investavimo tikslai, nurodomi projekte numatytoms investicijoms atlikti r</w:t>
      </w:r>
      <w:r w:rsidR="000E6799">
        <w:rPr>
          <w:rFonts w:ascii="Times New Roman" w:hAnsi="Times New Roman"/>
          <w:color w:val="000000"/>
          <w:sz w:val="24"/>
        </w:rPr>
        <w:t>eikalingi ištekliai ir terminai.</w:t>
      </w:r>
    </w:p>
    <w:p w14:paraId="0FF20590" w14:textId="732562EC" w:rsidR="008D6DF8" w:rsidRPr="00E068A8" w:rsidRDefault="008D6DF8" w:rsidP="001D3AEA">
      <w:pPr>
        <w:shd w:val="clear" w:color="auto" w:fill="FFFFFF"/>
        <w:spacing w:after="0" w:line="360" w:lineRule="auto"/>
        <w:ind w:firstLine="720"/>
        <w:jc w:val="both"/>
        <w:rPr>
          <w:rFonts w:ascii="Times New Roman" w:hAnsi="Times New Roman"/>
          <w:sz w:val="24"/>
        </w:rPr>
      </w:pPr>
      <w:r w:rsidRPr="00E068A8">
        <w:rPr>
          <w:rFonts w:ascii="Times New Roman" w:hAnsi="Times New Roman"/>
          <w:sz w:val="24"/>
        </w:rPr>
        <w:t>3.10.</w:t>
      </w:r>
      <w:r w:rsidR="000E6799">
        <w:rPr>
          <w:rFonts w:ascii="Times New Roman" w:hAnsi="Times New Roman"/>
          <w:b/>
          <w:sz w:val="24"/>
        </w:rPr>
        <w:t xml:space="preserve"> V</w:t>
      </w:r>
      <w:r w:rsidRPr="00E068A8">
        <w:rPr>
          <w:rFonts w:ascii="Times New Roman" w:hAnsi="Times New Roman"/>
          <w:b/>
          <w:sz w:val="24"/>
        </w:rPr>
        <w:t>erslo plano įgyvendinimo laikotarpis</w:t>
      </w:r>
      <w:r w:rsidRPr="00E068A8">
        <w:rPr>
          <w:rFonts w:ascii="Times New Roman" w:hAnsi="Times New Roman"/>
          <w:sz w:val="24"/>
        </w:rPr>
        <w:t xml:space="preserve"> – verslo planui įgyvendinti skirtas ne ilgesnis kaip 5 metų laikotarpis nuo </w:t>
      </w:r>
      <w:r w:rsidR="003413B0" w:rsidRPr="00E068A8">
        <w:rPr>
          <w:rFonts w:ascii="Times New Roman" w:hAnsi="Times New Roman"/>
          <w:color w:val="000000"/>
          <w:sz w:val="24"/>
        </w:rPr>
        <w:t xml:space="preserve">sprendimo skirti paramą priėmimo </w:t>
      </w:r>
      <w:r w:rsidRPr="00E068A8">
        <w:rPr>
          <w:rFonts w:ascii="Times New Roman" w:hAnsi="Times New Roman"/>
          <w:sz w:val="24"/>
        </w:rPr>
        <w:t>iki g</w:t>
      </w:r>
      <w:r w:rsidR="000E6799">
        <w:rPr>
          <w:rFonts w:ascii="Times New Roman" w:hAnsi="Times New Roman"/>
          <w:sz w:val="24"/>
        </w:rPr>
        <w:t>alutinio lėšų išmokėjimo dienos.</w:t>
      </w:r>
    </w:p>
    <w:p w14:paraId="52CC10D8" w14:textId="0BD502B8"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3.1</w:t>
      </w:r>
      <w:r w:rsidR="008D6DF8" w:rsidRPr="00E068A8">
        <w:rPr>
          <w:rFonts w:ascii="Times New Roman" w:hAnsi="Times New Roman"/>
          <w:color w:val="000000"/>
          <w:sz w:val="24"/>
        </w:rPr>
        <w:t>1</w:t>
      </w:r>
      <w:r w:rsidRPr="00E068A8">
        <w:rPr>
          <w:rFonts w:ascii="Times New Roman" w:hAnsi="Times New Roman"/>
          <w:color w:val="000000"/>
          <w:sz w:val="24"/>
        </w:rPr>
        <w:t>.</w:t>
      </w:r>
      <w:r w:rsidR="000E6799">
        <w:rPr>
          <w:rFonts w:ascii="Times New Roman" w:hAnsi="Times New Roman"/>
          <w:b/>
          <w:color w:val="000000"/>
          <w:sz w:val="24"/>
        </w:rPr>
        <w:t> V</w:t>
      </w:r>
      <w:r w:rsidRPr="00E068A8">
        <w:rPr>
          <w:rFonts w:ascii="Times New Roman" w:hAnsi="Times New Roman"/>
          <w:b/>
          <w:color w:val="000000"/>
          <w:sz w:val="24"/>
        </w:rPr>
        <w:t>erslo plano įgyvendinimo pradžia – </w:t>
      </w:r>
      <w:r w:rsidRPr="00E068A8">
        <w:rPr>
          <w:rFonts w:ascii="Times New Roman" w:hAnsi="Times New Roman"/>
          <w:color w:val="000000"/>
          <w:sz w:val="24"/>
        </w:rPr>
        <w:t>data, kai</w:t>
      </w:r>
      <w:r w:rsidRPr="00E068A8">
        <w:rPr>
          <w:rFonts w:ascii="Times New Roman" w:hAnsi="Times New Roman"/>
          <w:b/>
          <w:color w:val="000000"/>
          <w:sz w:val="24"/>
        </w:rPr>
        <w:t> </w:t>
      </w:r>
      <w:r w:rsidRPr="00E068A8">
        <w:rPr>
          <w:rFonts w:ascii="Times New Roman" w:hAnsi="Times New Roman"/>
          <w:color w:val="000000"/>
          <w:sz w:val="24"/>
        </w:rPr>
        <w:t xml:space="preserve">paramos gavėjas, pradėdamas įgyvendinti verslo planą, t. y. </w:t>
      </w:r>
      <w:r w:rsidR="008D6DF8" w:rsidRPr="00E068A8">
        <w:rPr>
          <w:rFonts w:ascii="Times New Roman" w:hAnsi="Times New Roman"/>
          <w:color w:val="000000"/>
          <w:sz w:val="24"/>
        </w:rPr>
        <w:t xml:space="preserve">padaręs </w:t>
      </w:r>
      <w:r w:rsidRPr="00E068A8">
        <w:rPr>
          <w:rFonts w:ascii="Times New Roman" w:hAnsi="Times New Roman"/>
          <w:color w:val="000000"/>
          <w:sz w:val="24"/>
        </w:rPr>
        <w:t>investiciją ir (arba) sudaręs sutartį dėl paslaugos gavimo, raštu apie tai informu</w:t>
      </w:r>
      <w:r w:rsidR="000E6799">
        <w:rPr>
          <w:rFonts w:ascii="Times New Roman" w:hAnsi="Times New Roman"/>
          <w:color w:val="000000"/>
          <w:sz w:val="24"/>
        </w:rPr>
        <w:t>oja Agentūrą.</w:t>
      </w:r>
    </w:p>
    <w:p w14:paraId="4DEF4D11" w14:textId="38728A9C"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3.1</w:t>
      </w:r>
      <w:r w:rsidR="008D6DF8" w:rsidRPr="00E068A8">
        <w:rPr>
          <w:rFonts w:ascii="Times New Roman" w:hAnsi="Times New Roman"/>
          <w:color w:val="000000"/>
          <w:sz w:val="24"/>
        </w:rPr>
        <w:t>2</w:t>
      </w:r>
      <w:r w:rsidRPr="00E068A8">
        <w:rPr>
          <w:rFonts w:ascii="Times New Roman" w:hAnsi="Times New Roman"/>
          <w:color w:val="000000"/>
          <w:sz w:val="24"/>
        </w:rPr>
        <w:t>. </w:t>
      </w:r>
      <w:r w:rsidR="000E6799">
        <w:rPr>
          <w:rFonts w:ascii="Times New Roman" w:hAnsi="Times New Roman"/>
          <w:b/>
          <w:color w:val="000000"/>
          <w:sz w:val="24"/>
        </w:rPr>
        <w:t>V</w:t>
      </w:r>
      <w:r w:rsidRPr="00E068A8">
        <w:rPr>
          <w:rFonts w:ascii="Times New Roman" w:hAnsi="Times New Roman"/>
          <w:b/>
          <w:color w:val="000000"/>
          <w:sz w:val="24"/>
        </w:rPr>
        <w:t>erslo plano kontrolės laikotarpis</w:t>
      </w:r>
      <w:r w:rsidRPr="00E068A8">
        <w:rPr>
          <w:rFonts w:ascii="Times New Roman" w:hAnsi="Times New Roman"/>
          <w:color w:val="000000"/>
          <w:sz w:val="24"/>
        </w:rPr>
        <w:t> – trejų metų laikotarpis nuo paskutinio paramos išmokėjimo dienos, per kurį tikrinama, kaip paramos gavėjas laikosi paramos paraiškoje ir versl</w:t>
      </w:r>
      <w:r w:rsidR="000E6799">
        <w:rPr>
          <w:rFonts w:ascii="Times New Roman" w:hAnsi="Times New Roman"/>
          <w:color w:val="000000"/>
          <w:sz w:val="24"/>
        </w:rPr>
        <w:t>o plane numatytų įsipareigojimų.</w:t>
      </w:r>
    </w:p>
    <w:p w14:paraId="0697845F" w14:textId="2A5CBCF1"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3.13.</w:t>
      </w:r>
      <w:r w:rsidR="000E6799">
        <w:rPr>
          <w:rFonts w:ascii="Times New Roman" w:hAnsi="Times New Roman"/>
          <w:b/>
          <w:color w:val="000000"/>
          <w:sz w:val="24"/>
        </w:rPr>
        <w:t> Ž</w:t>
      </w:r>
      <w:r w:rsidRPr="00E068A8">
        <w:rPr>
          <w:rFonts w:ascii="Times New Roman" w:hAnsi="Times New Roman"/>
          <w:b/>
          <w:color w:val="000000"/>
          <w:sz w:val="24"/>
        </w:rPr>
        <w:t>emės ūkio naudmenos </w:t>
      </w:r>
      <w:r w:rsidRPr="00E068A8">
        <w:rPr>
          <w:rFonts w:ascii="Times New Roman" w:hAnsi="Times New Roman"/>
          <w:color w:val="000000"/>
          <w:sz w:val="24"/>
        </w:rPr>
        <w:t>(toliau – ŽŪN</w:t>
      </w:r>
      <w:r w:rsidRPr="00E068A8">
        <w:rPr>
          <w:rFonts w:ascii="Times New Roman" w:hAnsi="Times New Roman"/>
          <w:b/>
          <w:color w:val="000000"/>
          <w:sz w:val="24"/>
        </w:rPr>
        <w:t>)</w:t>
      </w:r>
      <w:r w:rsidRPr="00E068A8">
        <w:rPr>
          <w:rFonts w:ascii="Times New Roman" w:hAnsi="Times New Roman"/>
          <w:color w:val="000000"/>
          <w:sz w:val="24"/>
        </w:rPr>
        <w:t> – dirbamoji žemė, sodai, pievos, ganyklos, naudojamos arba tinkamos naud</w:t>
      </w:r>
      <w:r w:rsidR="000E6799">
        <w:rPr>
          <w:rFonts w:ascii="Times New Roman" w:hAnsi="Times New Roman"/>
          <w:color w:val="000000"/>
          <w:sz w:val="24"/>
        </w:rPr>
        <w:t>oti žemės ūkio augalams auginti.</w:t>
      </w:r>
    </w:p>
    <w:p w14:paraId="7DBDF5F8" w14:textId="3CED392A"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3.14.</w:t>
      </w:r>
      <w:r w:rsidR="000E6799">
        <w:rPr>
          <w:rFonts w:ascii="Times New Roman" w:hAnsi="Times New Roman"/>
          <w:b/>
          <w:color w:val="000000"/>
          <w:sz w:val="24"/>
        </w:rPr>
        <w:t> Ž</w:t>
      </w:r>
      <w:r w:rsidRPr="00E068A8">
        <w:rPr>
          <w:rFonts w:ascii="Times New Roman" w:hAnsi="Times New Roman"/>
          <w:b/>
          <w:color w:val="000000"/>
          <w:sz w:val="24"/>
        </w:rPr>
        <w:t>emės ūkio produktų perdirbimas</w:t>
      </w:r>
      <w:r w:rsidRPr="00E068A8">
        <w:rPr>
          <w:rFonts w:ascii="Times New Roman" w:hAnsi="Times New Roman"/>
          <w:color w:val="000000"/>
          <w:sz w:val="24"/>
        </w:rPr>
        <w:t> – veikla, kurios metu pakeičiama žemės ūkio produktų pirminė f</w:t>
      </w:r>
      <w:r w:rsidR="000E6799">
        <w:rPr>
          <w:rFonts w:ascii="Times New Roman" w:hAnsi="Times New Roman"/>
          <w:color w:val="000000"/>
          <w:sz w:val="24"/>
        </w:rPr>
        <w:t>izinė ir (arba) cheminė sudėtis.</w:t>
      </w:r>
    </w:p>
    <w:p w14:paraId="7B92138A" w14:textId="5BDA6E72"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lastRenderedPageBreak/>
        <w:t>3.15.</w:t>
      </w:r>
      <w:r w:rsidR="000E6799">
        <w:rPr>
          <w:rFonts w:ascii="Times New Roman" w:hAnsi="Times New Roman"/>
          <w:b/>
          <w:color w:val="000000"/>
          <w:sz w:val="24"/>
        </w:rPr>
        <w:t> Ž</w:t>
      </w:r>
      <w:r w:rsidRPr="00E068A8">
        <w:rPr>
          <w:rFonts w:ascii="Times New Roman" w:hAnsi="Times New Roman"/>
          <w:b/>
          <w:color w:val="000000"/>
          <w:sz w:val="24"/>
        </w:rPr>
        <w:t>emės ūkio valda </w:t>
      </w:r>
      <w:r w:rsidRPr="00E068A8">
        <w:rPr>
          <w:rFonts w:ascii="Times New Roman" w:hAnsi="Times New Roman"/>
          <w:color w:val="000000"/>
          <w:sz w:val="24"/>
        </w:rPr>
        <w:t>(toliau – valda) – žemės ūkio veiklos ar alternatyviosios veiklos subjekto plėtojamos žemės ūkio veiklos ir (arba) alternatyviosios veiklos gamybos vienetų visuma, susijusi bendrais teisiniais, technin</w:t>
      </w:r>
      <w:r w:rsidR="000E6799">
        <w:rPr>
          <w:rFonts w:ascii="Times New Roman" w:hAnsi="Times New Roman"/>
          <w:color w:val="000000"/>
          <w:sz w:val="24"/>
        </w:rPr>
        <w:t>iais ir ekonominiais santykiais.</w:t>
      </w:r>
    </w:p>
    <w:p w14:paraId="2E049D6E" w14:textId="4BCF02F2"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3.16.</w:t>
      </w:r>
      <w:r w:rsidR="000E6799">
        <w:rPr>
          <w:rFonts w:ascii="Times New Roman" w:hAnsi="Times New Roman"/>
          <w:b/>
          <w:color w:val="000000"/>
          <w:sz w:val="24"/>
        </w:rPr>
        <w:t> Ž</w:t>
      </w:r>
      <w:r w:rsidRPr="00E068A8">
        <w:rPr>
          <w:rFonts w:ascii="Times New Roman" w:hAnsi="Times New Roman"/>
          <w:b/>
          <w:color w:val="000000"/>
          <w:sz w:val="24"/>
        </w:rPr>
        <w:t>emės ūkio valdos padalijimas</w:t>
      </w:r>
      <w:r w:rsidRPr="00E068A8">
        <w:rPr>
          <w:rFonts w:ascii="Times New Roman" w:hAnsi="Times New Roman"/>
          <w:color w:val="000000"/>
          <w:sz w:val="24"/>
        </w:rPr>
        <w:t> (toliau – valdos padalijimas) – žemės ūkio valdos sudarymo būdas, kai</w:t>
      </w:r>
      <w:r w:rsidR="00E51B14" w:rsidRPr="00E068A8">
        <w:rPr>
          <w:rFonts w:ascii="Times New Roman" w:hAnsi="Times New Roman"/>
          <w:color w:val="000000"/>
          <w:sz w:val="24"/>
        </w:rPr>
        <w:t xml:space="preserve"> asmuo (asmenys), pretenduojanti</w:t>
      </w:r>
      <w:r w:rsidRPr="00E068A8">
        <w:rPr>
          <w:rFonts w:ascii="Times New Roman" w:hAnsi="Times New Roman"/>
          <w:color w:val="000000"/>
          <w:sz w:val="24"/>
        </w:rPr>
        <w:t>s</w:t>
      </w:r>
      <w:r w:rsidR="00E51B14" w:rsidRPr="00E068A8">
        <w:rPr>
          <w:rFonts w:ascii="Times New Roman" w:hAnsi="Times New Roman"/>
          <w:color w:val="000000"/>
          <w:sz w:val="24"/>
        </w:rPr>
        <w:t xml:space="preserve"> (-</w:t>
      </w:r>
      <w:proofErr w:type="spellStart"/>
      <w:r w:rsidR="00E51B14" w:rsidRPr="00E068A8">
        <w:rPr>
          <w:rFonts w:ascii="Times New Roman" w:hAnsi="Times New Roman"/>
          <w:color w:val="000000"/>
          <w:sz w:val="24"/>
        </w:rPr>
        <w:t>ys</w:t>
      </w:r>
      <w:proofErr w:type="spellEnd"/>
      <w:r w:rsidR="00E51B14" w:rsidRPr="00E068A8">
        <w:rPr>
          <w:rFonts w:ascii="Times New Roman" w:hAnsi="Times New Roman"/>
          <w:color w:val="000000"/>
          <w:sz w:val="24"/>
        </w:rPr>
        <w:t>)</w:t>
      </w:r>
      <w:r w:rsidRPr="00E068A8">
        <w:rPr>
          <w:rFonts w:ascii="Times New Roman" w:hAnsi="Times New Roman"/>
          <w:color w:val="000000"/>
          <w:sz w:val="24"/>
        </w:rPr>
        <w:t xml:space="preserve"> gauti paramą pagal Lietuvos kaimo plėtros 2014–2020 metų programos priemonės „Ūkio ir verslo plėtra“ veiklos sritį „Parama jaunųjų ūkininkų įsikūrimui“, iš artimojo giminaičio (tėvo, motinos, senelio, senelės, brolio, sesers, sūnaus, dukters) žemės ūkio valdos išregistruotus (-ą) žemės sklypus (-ą) įsigyja nuosavybės teise, įregistruoja jų (jo) pagrindu vieną ar ke</w:t>
      </w:r>
      <w:r w:rsidR="000E6799">
        <w:rPr>
          <w:rFonts w:ascii="Times New Roman" w:hAnsi="Times New Roman"/>
          <w:color w:val="000000"/>
          <w:sz w:val="24"/>
        </w:rPr>
        <w:t>lias valdas ir ten įsikuria.</w:t>
      </w:r>
    </w:p>
    <w:p w14:paraId="02184807" w14:textId="686E9430"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3.17. </w:t>
      </w:r>
      <w:r w:rsidR="000E6799">
        <w:rPr>
          <w:rFonts w:ascii="Times New Roman" w:hAnsi="Times New Roman"/>
          <w:b/>
          <w:color w:val="000000"/>
          <w:sz w:val="24"/>
        </w:rPr>
        <w:t>Ž</w:t>
      </w:r>
      <w:r w:rsidRPr="00E068A8">
        <w:rPr>
          <w:rFonts w:ascii="Times New Roman" w:hAnsi="Times New Roman"/>
          <w:b/>
          <w:color w:val="000000"/>
          <w:sz w:val="24"/>
        </w:rPr>
        <w:t>emės ūkio veikla</w:t>
      </w:r>
      <w:r w:rsidRPr="00E068A8">
        <w:rPr>
          <w:rFonts w:ascii="Times New Roman" w:hAnsi="Times New Roman"/>
          <w:color w:val="000000"/>
          <w:sz w:val="24"/>
        </w:rPr>
        <w:t> – veikla, apimanti žemės ūkio produktų gamybą, savos gamybos žemės ūkio produktų perdirbimą, iš jų pagamintų maisto ar ne maisto produktų realizavimą ir (arba) geros agrarinės ir aplinkosauginės žemės bū</w:t>
      </w:r>
      <w:r w:rsidR="000E6799">
        <w:rPr>
          <w:rFonts w:ascii="Times New Roman" w:hAnsi="Times New Roman"/>
          <w:color w:val="000000"/>
          <w:sz w:val="24"/>
        </w:rPr>
        <w:t>klės palaikymą</w:t>
      </w:r>
    </w:p>
    <w:p w14:paraId="788FD775"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3.18.</w:t>
      </w:r>
      <w:r w:rsidRPr="00E068A8">
        <w:rPr>
          <w:rFonts w:ascii="Times New Roman" w:hAnsi="Times New Roman"/>
          <w:b/>
          <w:color w:val="000000"/>
          <w:sz w:val="24"/>
        </w:rPr>
        <w:t> Žemės ūkio ministerijos informacinė sistema</w:t>
      </w:r>
      <w:r w:rsidRPr="00E068A8">
        <w:rPr>
          <w:rFonts w:ascii="Times New Roman" w:hAnsi="Times New Roman"/>
          <w:color w:val="000000"/>
          <w:sz w:val="24"/>
        </w:rPr>
        <w:t> (toliau – ŽŪMIS) – prie Lietuvos Respublikos žemės ūkio ministerijos reguliavimo srities priskirtų institucijų ir įstaigų teikiamų paslaugų informacinė sistema.</w:t>
      </w:r>
    </w:p>
    <w:p w14:paraId="41499612"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4. Kiti šiose taisyklėse vartojami sutrumpinimai ir sąvokos apibrėžti Programoje, Administravimo taisyklėse ir kituose Lietuvos Respublikos ir ES teisės aktuose.</w:t>
      </w:r>
    </w:p>
    <w:p w14:paraId="3F0F16F7"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w:t>
      </w:r>
    </w:p>
    <w:p w14:paraId="393D74F7" w14:textId="52325E43" w:rsidR="00AC5378" w:rsidRPr="00E068A8" w:rsidRDefault="00817C08" w:rsidP="00F37936">
      <w:pPr>
        <w:shd w:val="clear" w:color="auto" w:fill="FFFFFF"/>
        <w:spacing w:after="0" w:line="240" w:lineRule="auto"/>
        <w:jc w:val="center"/>
        <w:rPr>
          <w:rFonts w:ascii="Times New Roman" w:hAnsi="Times New Roman"/>
          <w:b/>
          <w:color w:val="000000"/>
          <w:sz w:val="24"/>
        </w:rPr>
      </w:pPr>
      <w:r w:rsidRPr="00E068A8">
        <w:rPr>
          <w:rFonts w:ascii="Times New Roman" w:hAnsi="Times New Roman"/>
          <w:b/>
          <w:color w:val="000000"/>
          <w:sz w:val="24"/>
        </w:rPr>
        <w:t>III</w:t>
      </w:r>
      <w:r w:rsidR="00AC5378" w:rsidRPr="00E068A8">
        <w:rPr>
          <w:rFonts w:ascii="Times New Roman" w:hAnsi="Times New Roman"/>
          <w:b/>
          <w:color w:val="000000"/>
          <w:sz w:val="24"/>
        </w:rPr>
        <w:t xml:space="preserve"> SKYRIUS</w:t>
      </w:r>
    </w:p>
    <w:p w14:paraId="40F0E72F" w14:textId="05BCEE64" w:rsidR="00817C08" w:rsidRPr="00E068A8" w:rsidRDefault="00817C08" w:rsidP="00F37936">
      <w:pPr>
        <w:shd w:val="clear" w:color="auto" w:fill="FFFFFF"/>
        <w:spacing w:after="0" w:line="240" w:lineRule="auto"/>
        <w:jc w:val="center"/>
        <w:rPr>
          <w:rFonts w:ascii="Times New Roman" w:hAnsi="Times New Roman"/>
          <w:color w:val="000000"/>
          <w:sz w:val="24"/>
        </w:rPr>
      </w:pPr>
      <w:r w:rsidRPr="00E068A8">
        <w:rPr>
          <w:rFonts w:ascii="Times New Roman" w:hAnsi="Times New Roman"/>
          <w:b/>
          <w:color w:val="000000"/>
          <w:sz w:val="24"/>
        </w:rPr>
        <w:t xml:space="preserve"> PRIORITETAS, TIKSLINĖS SRITYS IR KOMPLEKSINIAI TIKSLAI</w:t>
      </w:r>
    </w:p>
    <w:p w14:paraId="74E1CDAA"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w:t>
      </w:r>
    </w:p>
    <w:p w14:paraId="159BD990"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5. Prioritetas – visuose regionuose didinti visų žemės ūkio veiklų gyvybingumą ir konkurencingumą, skatinti inovacines ūkių technologijas.</w:t>
      </w:r>
    </w:p>
    <w:p w14:paraId="16F624E2"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6. Tikslinės sritys – palankesnių sąlygų tinkamos kvalifikacijos ūkininkams pradėti veiklą žemės ūkio sektoriuje sudarymas, ir ypač kartų kaitos lengvinimas.</w:t>
      </w:r>
    </w:p>
    <w:p w14:paraId="7BF1B516"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7. Kompleksiniai tikslai:</w:t>
      </w:r>
    </w:p>
    <w:p w14:paraId="02BCF5AC"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7.1. inovacijų kūrimas, diegimas ir sklaida;</w:t>
      </w:r>
    </w:p>
    <w:p w14:paraId="26297185"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7.2. aplinkos išsaugojimas ir tvari plėtra;</w:t>
      </w:r>
    </w:p>
    <w:p w14:paraId="2EAE6798" w14:textId="2E202076" w:rsidR="000F5A4C" w:rsidRPr="00E068A8" w:rsidRDefault="00817C08" w:rsidP="00622139">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7.3. klimato kaitos švelninimas.</w:t>
      </w:r>
    </w:p>
    <w:p w14:paraId="218A1826" w14:textId="77777777" w:rsidR="00622139" w:rsidRPr="00E068A8" w:rsidRDefault="00622139" w:rsidP="00622139">
      <w:pPr>
        <w:shd w:val="clear" w:color="auto" w:fill="FFFFFF"/>
        <w:spacing w:after="0" w:line="360" w:lineRule="auto"/>
        <w:ind w:firstLine="720"/>
        <w:jc w:val="both"/>
        <w:rPr>
          <w:rFonts w:ascii="Times New Roman" w:hAnsi="Times New Roman"/>
          <w:color w:val="000000"/>
          <w:sz w:val="24"/>
        </w:rPr>
      </w:pPr>
    </w:p>
    <w:p w14:paraId="20E7AE80" w14:textId="71BF5F75" w:rsidR="00AC5378" w:rsidRPr="00E068A8" w:rsidRDefault="00817C08" w:rsidP="00F37936">
      <w:pPr>
        <w:shd w:val="clear" w:color="auto" w:fill="FFFFFF"/>
        <w:spacing w:after="0" w:line="240" w:lineRule="auto"/>
        <w:jc w:val="center"/>
        <w:rPr>
          <w:rFonts w:ascii="Times New Roman" w:hAnsi="Times New Roman"/>
          <w:b/>
          <w:color w:val="000000"/>
          <w:sz w:val="24"/>
        </w:rPr>
      </w:pPr>
      <w:r w:rsidRPr="00E068A8">
        <w:rPr>
          <w:rFonts w:ascii="Times New Roman" w:hAnsi="Times New Roman"/>
          <w:b/>
          <w:color w:val="000000"/>
          <w:sz w:val="24"/>
        </w:rPr>
        <w:t>IV</w:t>
      </w:r>
      <w:r w:rsidR="00AC5378" w:rsidRPr="00E068A8">
        <w:rPr>
          <w:rFonts w:ascii="Times New Roman" w:hAnsi="Times New Roman"/>
          <w:b/>
          <w:color w:val="000000"/>
          <w:sz w:val="24"/>
        </w:rPr>
        <w:t xml:space="preserve"> SKYRIUS</w:t>
      </w:r>
    </w:p>
    <w:p w14:paraId="41B1D127" w14:textId="731E1F8A" w:rsidR="00817C08" w:rsidRPr="00E068A8" w:rsidRDefault="00817C08" w:rsidP="00F37936">
      <w:pPr>
        <w:shd w:val="clear" w:color="auto" w:fill="FFFFFF"/>
        <w:spacing w:after="0" w:line="240" w:lineRule="auto"/>
        <w:jc w:val="center"/>
        <w:rPr>
          <w:rFonts w:ascii="Times New Roman" w:hAnsi="Times New Roman"/>
          <w:color w:val="000000"/>
          <w:sz w:val="24"/>
        </w:rPr>
      </w:pPr>
      <w:r w:rsidRPr="00E068A8">
        <w:rPr>
          <w:rFonts w:ascii="Times New Roman" w:hAnsi="Times New Roman"/>
          <w:b/>
          <w:color w:val="000000"/>
          <w:sz w:val="24"/>
        </w:rPr>
        <w:t xml:space="preserve"> REMIAMA VEIKLA</w:t>
      </w:r>
    </w:p>
    <w:p w14:paraId="5DB1A779"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w:t>
      </w:r>
    </w:p>
    <w:p w14:paraId="0372B2CA"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8. Pagal priemonės veiklos sritį remiama tokia veikla:</w:t>
      </w:r>
    </w:p>
    <w:p w14:paraId="62419D16"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8.1. žemės ūkio produktų gamyba;</w:t>
      </w:r>
    </w:p>
    <w:p w14:paraId="0A344D8E" w14:textId="4EC410E0"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lastRenderedPageBreak/>
        <w:t>8.2. prekinių žemės ūkio produktų (pagamintų (išaugintų) valdoje) apdorojimas (rūšiavimas, pakavimas ir t. t.), perdirbimas ir t</w:t>
      </w:r>
      <w:r w:rsidR="00D96BBC" w:rsidRPr="00E068A8">
        <w:rPr>
          <w:rFonts w:ascii="Times New Roman" w:hAnsi="Times New Roman"/>
          <w:color w:val="000000"/>
          <w:sz w:val="24"/>
        </w:rPr>
        <w:t>i</w:t>
      </w:r>
      <w:r w:rsidRPr="00E068A8">
        <w:rPr>
          <w:rFonts w:ascii="Times New Roman" w:hAnsi="Times New Roman"/>
          <w:color w:val="000000"/>
          <w:sz w:val="24"/>
        </w:rPr>
        <w:t>ekimas rinkai</w:t>
      </w:r>
      <w:r w:rsidR="00D96BBC" w:rsidRPr="00E068A8">
        <w:rPr>
          <w:rFonts w:ascii="Times New Roman" w:hAnsi="Times New Roman"/>
          <w:color w:val="000000"/>
          <w:sz w:val="24"/>
        </w:rPr>
        <w:t>.</w:t>
      </w:r>
    </w:p>
    <w:p w14:paraId="16112A49" w14:textId="43B4A518" w:rsidR="008D6DF8" w:rsidRPr="00E068A8" w:rsidRDefault="00817C08" w:rsidP="001D3AEA">
      <w:pPr>
        <w:shd w:val="clear" w:color="auto" w:fill="FFFFFF"/>
        <w:spacing w:after="0" w:line="360" w:lineRule="auto"/>
        <w:ind w:firstLine="720"/>
        <w:jc w:val="both"/>
        <w:rPr>
          <w:rFonts w:ascii="Times New Roman" w:hAnsi="Times New Roman"/>
          <w:sz w:val="24"/>
        </w:rPr>
      </w:pPr>
      <w:r w:rsidRPr="00E068A8">
        <w:rPr>
          <w:rFonts w:ascii="Times New Roman" w:hAnsi="Times New Roman"/>
          <w:color w:val="000000"/>
          <w:sz w:val="24"/>
        </w:rPr>
        <w:t> </w:t>
      </w:r>
      <w:r w:rsidR="008D6DF8" w:rsidRPr="00E068A8">
        <w:rPr>
          <w:rFonts w:ascii="Times New Roman" w:hAnsi="Times New Roman"/>
          <w:sz w:val="24"/>
        </w:rPr>
        <w:t xml:space="preserve">9. Planuojama veikla turi būti vykdoma visu verslo plano </w:t>
      </w:r>
      <w:r w:rsidR="007716D5" w:rsidRPr="00E068A8">
        <w:rPr>
          <w:rFonts w:ascii="Times New Roman" w:hAnsi="Times New Roman"/>
          <w:sz w:val="24"/>
        </w:rPr>
        <w:t xml:space="preserve">įgyvendinimo ir </w:t>
      </w:r>
      <w:r w:rsidR="008D6DF8" w:rsidRPr="00E068A8">
        <w:rPr>
          <w:rFonts w:ascii="Times New Roman" w:hAnsi="Times New Roman"/>
          <w:sz w:val="24"/>
        </w:rPr>
        <w:t>kontrolės laikotarpiu.</w:t>
      </w:r>
    </w:p>
    <w:p w14:paraId="49CD3602" w14:textId="77777777" w:rsidR="00622139" w:rsidRPr="00E068A8" w:rsidRDefault="00622139" w:rsidP="001D3AEA">
      <w:pPr>
        <w:shd w:val="clear" w:color="auto" w:fill="FFFFFF"/>
        <w:spacing w:after="0" w:line="360" w:lineRule="auto"/>
        <w:ind w:firstLine="720"/>
        <w:jc w:val="both"/>
        <w:rPr>
          <w:rFonts w:ascii="Times New Roman" w:hAnsi="Times New Roman"/>
          <w:sz w:val="24"/>
        </w:rPr>
      </w:pPr>
    </w:p>
    <w:p w14:paraId="3776B932" w14:textId="0288A8B7" w:rsidR="00AC5378" w:rsidRPr="00E068A8" w:rsidRDefault="00817C08" w:rsidP="00F37936">
      <w:pPr>
        <w:shd w:val="clear" w:color="auto" w:fill="FFFFFF"/>
        <w:spacing w:after="0" w:line="240" w:lineRule="auto"/>
        <w:jc w:val="center"/>
        <w:rPr>
          <w:rFonts w:ascii="Times New Roman" w:hAnsi="Times New Roman"/>
          <w:b/>
          <w:color w:val="000000"/>
          <w:sz w:val="24"/>
        </w:rPr>
      </w:pPr>
      <w:r w:rsidRPr="00E068A8">
        <w:rPr>
          <w:rFonts w:ascii="Times New Roman" w:hAnsi="Times New Roman"/>
          <w:b/>
          <w:color w:val="000000"/>
          <w:sz w:val="24"/>
        </w:rPr>
        <w:t>V</w:t>
      </w:r>
      <w:r w:rsidR="00AC5378" w:rsidRPr="00E068A8">
        <w:rPr>
          <w:rFonts w:ascii="Times New Roman" w:hAnsi="Times New Roman"/>
          <w:b/>
          <w:color w:val="000000"/>
          <w:sz w:val="24"/>
        </w:rPr>
        <w:t xml:space="preserve"> SKYRIUS</w:t>
      </w:r>
    </w:p>
    <w:p w14:paraId="4E7F2AE1" w14:textId="60AB87D5" w:rsidR="00817C08" w:rsidRPr="00E068A8" w:rsidRDefault="00817C08" w:rsidP="00F37936">
      <w:pPr>
        <w:shd w:val="clear" w:color="auto" w:fill="FFFFFF"/>
        <w:spacing w:after="0" w:line="240" w:lineRule="auto"/>
        <w:jc w:val="center"/>
        <w:rPr>
          <w:rFonts w:ascii="Times New Roman" w:hAnsi="Times New Roman"/>
          <w:color w:val="000000"/>
          <w:sz w:val="24"/>
        </w:rPr>
      </w:pPr>
      <w:r w:rsidRPr="00E068A8">
        <w:rPr>
          <w:rFonts w:ascii="Times New Roman" w:hAnsi="Times New Roman"/>
          <w:b/>
          <w:color w:val="000000"/>
          <w:sz w:val="24"/>
        </w:rPr>
        <w:t xml:space="preserve"> GALIMI PAREIŠKĖJAI</w:t>
      </w:r>
    </w:p>
    <w:p w14:paraId="7F9CE3D5" w14:textId="77777777" w:rsidR="00817C08" w:rsidRPr="00E068A8" w:rsidRDefault="00817C08" w:rsidP="001D3AEA">
      <w:pPr>
        <w:shd w:val="clear" w:color="auto" w:fill="FFFFFF"/>
        <w:spacing w:after="0" w:line="360" w:lineRule="auto"/>
        <w:rPr>
          <w:rFonts w:ascii="Times New Roman" w:hAnsi="Times New Roman"/>
          <w:color w:val="000000"/>
          <w:sz w:val="24"/>
        </w:rPr>
      </w:pPr>
      <w:r w:rsidRPr="00E068A8">
        <w:rPr>
          <w:rFonts w:ascii="Times New Roman" w:hAnsi="Times New Roman"/>
          <w:color w:val="000000"/>
          <w:sz w:val="24"/>
        </w:rPr>
        <w:t> </w:t>
      </w:r>
    </w:p>
    <w:p w14:paraId="40DD6A60"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10. Ūkininkas (fizinis asmuo, įregistravęs žemės ūkio valdą ir ūkį savo vardu), kuris paramos paraiškos pateikimo metu atitinka šiuos reikalavimus:</w:t>
      </w:r>
    </w:p>
    <w:p w14:paraId="0946B26E"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10.1. yra jaunesnis kaip 40 metų amžiaus;</w:t>
      </w:r>
    </w:p>
    <w:p w14:paraId="7837D95C"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10.2. turi reikiamų profesinių įgūdžių bei kompetencijos, t. y. atitinka bent vieną iš šių reikalavimų:</w:t>
      </w:r>
    </w:p>
    <w:p w14:paraId="119A8F7E"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10.2.1. turi profesinį žemės ūkio srities išsilavinimą;</w:t>
      </w:r>
    </w:p>
    <w:p w14:paraId="717F8BFE"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10.2.2. turi aukštąjį žemės ūkio srities išsilavinimą;</w:t>
      </w:r>
    </w:p>
    <w:p w14:paraId="452A8A75" w14:textId="2C4480F9"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10.2.3. yra baigęs jaunųjų ūkininkų kompetencijos ugdymo programą, patvirtintą Lietuvos Respublikos žemės ūkio ministro 2009 m. vasario 6 d. įsakymu Nr. 3D-67</w:t>
      </w:r>
      <w:r w:rsidR="007716D5" w:rsidRPr="00E068A8">
        <w:rPr>
          <w:rFonts w:ascii="Times New Roman" w:hAnsi="Times New Roman"/>
          <w:color w:val="000000"/>
          <w:sz w:val="24"/>
        </w:rPr>
        <w:t xml:space="preserve"> </w:t>
      </w:r>
      <w:r w:rsidR="007716D5" w:rsidRPr="00E068A8">
        <w:rPr>
          <w:rStyle w:val="clear"/>
          <w:rFonts w:ascii="Times New Roman" w:hAnsi="Times New Roman"/>
          <w:color w:val="000000"/>
          <w:sz w:val="24"/>
        </w:rPr>
        <w:t>„Dėl mokymo pagal Jaunųjų ūkininkų kompetencijos ugdymo mokymo programą“</w:t>
      </w:r>
      <w:r w:rsidRPr="00E068A8">
        <w:rPr>
          <w:rFonts w:ascii="Times New Roman" w:hAnsi="Times New Roman"/>
          <w:color w:val="000000"/>
          <w:sz w:val="24"/>
        </w:rPr>
        <w:t>.</w:t>
      </w:r>
    </w:p>
    <w:p w14:paraId="0C0E75A9" w14:textId="216FB74F" w:rsidR="00817C08" w:rsidRPr="00E068A8" w:rsidRDefault="00817C08" w:rsidP="001D3AEA">
      <w:pPr>
        <w:shd w:val="clear" w:color="auto" w:fill="FFFFFF"/>
        <w:spacing w:after="0" w:line="360" w:lineRule="auto"/>
        <w:ind w:firstLine="720"/>
        <w:jc w:val="both"/>
        <w:rPr>
          <w:rFonts w:ascii="Times New Roman" w:hAnsi="Times New Roman"/>
          <w:sz w:val="24"/>
        </w:rPr>
      </w:pPr>
      <w:r w:rsidRPr="00E068A8">
        <w:rPr>
          <w:rFonts w:ascii="Times New Roman" w:hAnsi="Times New Roman"/>
          <w:color w:val="000000"/>
          <w:sz w:val="24"/>
        </w:rPr>
        <w:t xml:space="preserve">Jei pareiškėjas </w:t>
      </w:r>
      <w:r w:rsidRPr="00E068A8">
        <w:rPr>
          <w:rFonts w:ascii="Times New Roman" w:hAnsi="Times New Roman"/>
          <w:sz w:val="24"/>
        </w:rPr>
        <w:t>neatitinka nei vieno 10.2.1–10.2.3 papunkčiuose nurodyto reikalavimo, jam nuo sprendimo skirti paramą</w:t>
      </w:r>
      <w:r w:rsidR="008D3DC5" w:rsidRPr="00E068A8">
        <w:rPr>
          <w:rFonts w:ascii="Times New Roman" w:hAnsi="Times New Roman"/>
          <w:sz w:val="24"/>
        </w:rPr>
        <w:t xml:space="preserve"> </w:t>
      </w:r>
      <w:r w:rsidRPr="00E068A8">
        <w:rPr>
          <w:rFonts w:ascii="Times New Roman" w:hAnsi="Times New Roman"/>
          <w:sz w:val="24"/>
        </w:rPr>
        <w:t xml:space="preserve">suteikiamas ne ilgesnis kaip 36 mėn. laikotarpis, </w:t>
      </w:r>
      <w:r w:rsidR="009C0AE0" w:rsidRPr="00E068A8">
        <w:rPr>
          <w:rFonts w:ascii="Times New Roman" w:hAnsi="Times New Roman"/>
          <w:sz w:val="24"/>
        </w:rPr>
        <w:t xml:space="preserve">jeigu verslo planas baigiamas įgyvendinti anksčiau, iki verslo plano įgyvendinimo pabaigos, </w:t>
      </w:r>
      <w:r w:rsidRPr="00E068A8">
        <w:rPr>
          <w:rFonts w:ascii="Times New Roman" w:hAnsi="Times New Roman"/>
          <w:sz w:val="24"/>
        </w:rPr>
        <w:t>per kurį jis turi įgyti šių įgūdžių ir kompetencijos.</w:t>
      </w:r>
    </w:p>
    <w:p w14:paraId="21C48EFE"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10.3. pirmą kartą steigiasi žemės ūkio valdoje ir ūkyje kaip ūkio valdytojas.</w:t>
      </w:r>
    </w:p>
    <w:p w14:paraId="0CAE5B67"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11. Paramos paraiškos, teikiamos su projekto partneriais, nepriimamos.</w:t>
      </w:r>
    </w:p>
    <w:p w14:paraId="17F52994" w14:textId="64C89358"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 xml:space="preserve">12. Jei pareiškėjas mirė po paramos paraiškos pateikimo, bet iki </w:t>
      </w:r>
      <w:r w:rsidR="00944057" w:rsidRPr="00E068A8">
        <w:rPr>
          <w:rFonts w:ascii="Times New Roman" w:hAnsi="Times New Roman"/>
          <w:color w:val="000000"/>
          <w:sz w:val="24"/>
        </w:rPr>
        <w:t>paramos sutarties pasirašymo</w:t>
      </w:r>
      <w:r w:rsidRPr="00E068A8">
        <w:rPr>
          <w:rFonts w:ascii="Times New Roman" w:hAnsi="Times New Roman"/>
          <w:color w:val="000000"/>
          <w:sz w:val="24"/>
        </w:rPr>
        <w:t xml:space="preserve"> dienos, paramos paraiška išregistruojama. Tuo atveju</w:t>
      </w:r>
      <w:r w:rsidR="00D96BBC" w:rsidRPr="00E068A8">
        <w:rPr>
          <w:rFonts w:ascii="Times New Roman" w:hAnsi="Times New Roman"/>
          <w:color w:val="000000"/>
          <w:sz w:val="24"/>
        </w:rPr>
        <w:t>,</w:t>
      </w:r>
      <w:r w:rsidRPr="00E068A8">
        <w:rPr>
          <w:rFonts w:ascii="Times New Roman" w:hAnsi="Times New Roman"/>
          <w:color w:val="000000"/>
          <w:sz w:val="24"/>
        </w:rPr>
        <w:t xml:space="preserve"> jei nekilnojamas</w:t>
      </w:r>
      <w:r w:rsidR="00D96BBC" w:rsidRPr="00E068A8">
        <w:rPr>
          <w:rFonts w:ascii="Times New Roman" w:hAnsi="Times New Roman"/>
          <w:color w:val="000000"/>
          <w:sz w:val="24"/>
        </w:rPr>
        <w:t>is</w:t>
      </w:r>
      <w:r w:rsidRPr="00E068A8">
        <w:rPr>
          <w:rFonts w:ascii="Times New Roman" w:hAnsi="Times New Roman"/>
          <w:color w:val="000000"/>
          <w:sz w:val="24"/>
        </w:rPr>
        <w:t xml:space="preserve"> turtas (statinys), į kurį investuojama, priklauso pareiškėjo sutuoktiniui arba pareiškėjui ir jo sutuoktiniui nuosavybės teise, arba pareiškėjui bendrosios dalinės nuosavybės teise</w:t>
      </w:r>
      <w:r w:rsidR="00D96BBC" w:rsidRPr="00E068A8">
        <w:rPr>
          <w:rFonts w:ascii="Times New Roman" w:hAnsi="Times New Roman"/>
          <w:color w:val="000000"/>
          <w:sz w:val="24"/>
        </w:rPr>
        <w:t>,</w:t>
      </w:r>
      <w:r w:rsidRPr="00E068A8">
        <w:rPr>
          <w:rFonts w:ascii="Times New Roman" w:hAnsi="Times New Roman"/>
          <w:color w:val="000000"/>
          <w:sz w:val="24"/>
        </w:rPr>
        <w:t xml:space="preserve"> paramos paraiška pareiškėjui mirus gali būti išregistruojama tik gavus sutuoktinio sutikimą, sutuoktiniui nesutikus su paramos paraiškos išregistravimu sutuoktinis galėtų perimti paramos gavėjo įsipareigojimus ir tęsti veiklą, tačiau su sąlyga, kad jis atitiks pareiškėjo tinkamumo gauti paramą sąlygas ir reikalavimus bei projektų atrankos kriterijus įsipareigojimų perėmimo metu.</w:t>
      </w:r>
    </w:p>
    <w:p w14:paraId="3348DE38" w14:textId="34FC3B3C"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13. Paramos gavėjui mirus ar esant nenugalimos jėgos </w:t>
      </w:r>
      <w:r w:rsidRPr="00E068A8">
        <w:rPr>
          <w:rFonts w:ascii="Times New Roman" w:hAnsi="Times New Roman"/>
          <w:i/>
          <w:color w:val="000000"/>
          <w:sz w:val="24"/>
        </w:rPr>
        <w:t>(force majeure)</w:t>
      </w:r>
      <w:r w:rsidRPr="00E068A8">
        <w:rPr>
          <w:rFonts w:ascii="Times New Roman" w:hAnsi="Times New Roman"/>
          <w:color w:val="000000"/>
          <w:sz w:val="24"/>
        </w:rPr>
        <w:t xml:space="preserve"> aplinkybėms, dėl kurių paramos gavėjas negali vykdyti prisiimtų įsipareigojimų po </w:t>
      </w:r>
      <w:r w:rsidR="00944057" w:rsidRPr="00E068A8">
        <w:rPr>
          <w:rFonts w:ascii="Times New Roman" w:hAnsi="Times New Roman"/>
          <w:color w:val="000000"/>
          <w:sz w:val="24"/>
        </w:rPr>
        <w:t>paramos sutarties pasirašymo dienos</w:t>
      </w:r>
      <w:r w:rsidRPr="00E068A8">
        <w:rPr>
          <w:rFonts w:ascii="Times New Roman" w:hAnsi="Times New Roman"/>
          <w:color w:val="000000"/>
          <w:sz w:val="24"/>
        </w:rPr>
        <w:t xml:space="preserve">, </w:t>
      </w:r>
      <w:r w:rsidRPr="00E068A8">
        <w:rPr>
          <w:rFonts w:ascii="Times New Roman" w:hAnsi="Times New Roman"/>
          <w:color w:val="000000"/>
          <w:sz w:val="24"/>
        </w:rPr>
        <w:lastRenderedPageBreak/>
        <w:t xml:space="preserve">parama gali būti mokama asmeniui, perimančiam paramos gavėjo įsipareigojimus ir tęsiančiam veiklą, jeigu jis atitiks pareiškėjo tinkamumo gauti paramą sąlygas ir reikalavimus bei </w:t>
      </w:r>
      <w:r w:rsidR="00944057" w:rsidRPr="00E068A8">
        <w:rPr>
          <w:rFonts w:ascii="Times New Roman" w:hAnsi="Times New Roman"/>
          <w:color w:val="000000"/>
          <w:sz w:val="24"/>
        </w:rPr>
        <w:t xml:space="preserve">pareiškėjui taikytus </w:t>
      </w:r>
      <w:r w:rsidRPr="00E068A8">
        <w:rPr>
          <w:rFonts w:ascii="Times New Roman" w:hAnsi="Times New Roman"/>
          <w:color w:val="000000"/>
          <w:sz w:val="24"/>
        </w:rPr>
        <w:t>atrankos kriterijus įsipareigojimų perėmimo metu.</w:t>
      </w:r>
    </w:p>
    <w:p w14:paraId="0D81E0D0"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14. Pareiškėjas</w:t>
      </w:r>
      <w:r w:rsidR="00D96BBC" w:rsidRPr="00E068A8">
        <w:rPr>
          <w:rFonts w:ascii="Times New Roman" w:hAnsi="Times New Roman"/>
          <w:color w:val="000000"/>
          <w:sz w:val="24"/>
        </w:rPr>
        <w:t xml:space="preserve"> </w:t>
      </w:r>
      <w:r w:rsidRPr="00E068A8">
        <w:rPr>
          <w:rFonts w:ascii="Times New Roman" w:hAnsi="Times New Roman"/>
          <w:color w:val="000000"/>
          <w:sz w:val="24"/>
        </w:rPr>
        <w:t>/</w:t>
      </w:r>
      <w:r w:rsidR="00D96BBC" w:rsidRPr="00E068A8">
        <w:rPr>
          <w:rFonts w:ascii="Times New Roman" w:hAnsi="Times New Roman"/>
          <w:color w:val="000000"/>
          <w:sz w:val="24"/>
        </w:rPr>
        <w:t xml:space="preserve"> </w:t>
      </w:r>
      <w:r w:rsidRPr="00E068A8">
        <w:rPr>
          <w:rFonts w:ascii="Times New Roman" w:hAnsi="Times New Roman"/>
          <w:color w:val="000000"/>
          <w:sz w:val="24"/>
        </w:rPr>
        <w:t>paramos gavėjas įgaliojimą veikti jo vardu kitam asmeniui gali suteikti tik iškilus nenugalimos jėgos </w:t>
      </w:r>
      <w:r w:rsidRPr="00E068A8">
        <w:rPr>
          <w:rFonts w:ascii="Times New Roman" w:hAnsi="Times New Roman"/>
          <w:i/>
          <w:color w:val="000000"/>
          <w:sz w:val="24"/>
        </w:rPr>
        <w:t>(force majeure) </w:t>
      </w:r>
      <w:r w:rsidRPr="00E068A8">
        <w:rPr>
          <w:rFonts w:ascii="Times New Roman" w:hAnsi="Times New Roman"/>
          <w:color w:val="000000"/>
          <w:sz w:val="24"/>
        </w:rPr>
        <w:t>aplinkybėms.</w:t>
      </w:r>
    </w:p>
    <w:p w14:paraId="4A9A5691" w14:textId="77777777" w:rsidR="00817C08" w:rsidRPr="00E068A8" w:rsidRDefault="00817C08" w:rsidP="001D3AEA">
      <w:pPr>
        <w:shd w:val="clear" w:color="auto" w:fill="FFFFFF"/>
        <w:spacing w:after="0" w:line="360" w:lineRule="auto"/>
        <w:ind w:firstLine="720"/>
        <w:jc w:val="both"/>
        <w:rPr>
          <w:rFonts w:ascii="Times New Roman" w:hAnsi="Times New Roman"/>
          <w:color w:val="000000"/>
          <w:sz w:val="24"/>
        </w:rPr>
      </w:pPr>
      <w:r w:rsidRPr="00E068A8">
        <w:rPr>
          <w:rFonts w:ascii="Times New Roman" w:hAnsi="Times New Roman"/>
          <w:color w:val="000000"/>
          <w:sz w:val="24"/>
        </w:rPr>
        <w:t>15. Nenugalimos jėgos </w:t>
      </w:r>
      <w:r w:rsidRPr="00E068A8">
        <w:rPr>
          <w:rFonts w:ascii="Times New Roman" w:hAnsi="Times New Roman"/>
          <w:i/>
          <w:color w:val="000000"/>
          <w:sz w:val="24"/>
        </w:rPr>
        <w:t>(force majeure) </w:t>
      </w:r>
      <w:r w:rsidRPr="00E068A8">
        <w:rPr>
          <w:rFonts w:ascii="Times New Roman" w:hAnsi="Times New Roman"/>
          <w:color w:val="000000"/>
          <w:sz w:val="24"/>
        </w:rPr>
        <w:t>aplinkybės turi būti įrodomos dokumentais.</w:t>
      </w:r>
    </w:p>
    <w:p w14:paraId="73C8F966" w14:textId="09469B17" w:rsidR="000F5A4C" w:rsidRPr="00E068A8" w:rsidRDefault="000F5A4C" w:rsidP="001D3AEA">
      <w:pPr>
        <w:shd w:val="clear" w:color="auto" w:fill="FFFFFF"/>
        <w:spacing w:after="0" w:line="360" w:lineRule="auto"/>
        <w:ind w:firstLine="720"/>
        <w:jc w:val="both"/>
        <w:rPr>
          <w:rFonts w:ascii="Times New Roman" w:hAnsi="Times New Roman"/>
          <w:color w:val="000000"/>
          <w:sz w:val="24"/>
        </w:rPr>
      </w:pPr>
    </w:p>
    <w:p w14:paraId="63647534" w14:textId="74FCA20E" w:rsidR="00AC5378" w:rsidRPr="00E068A8" w:rsidRDefault="00817C08" w:rsidP="00F37936">
      <w:pPr>
        <w:shd w:val="clear" w:color="auto" w:fill="FFFFFF"/>
        <w:spacing w:after="0" w:line="240" w:lineRule="auto"/>
        <w:jc w:val="center"/>
        <w:rPr>
          <w:rFonts w:ascii="Times New Roman" w:hAnsi="Times New Roman"/>
          <w:b/>
          <w:color w:val="000000"/>
          <w:sz w:val="24"/>
        </w:rPr>
      </w:pPr>
      <w:r w:rsidRPr="00E068A8">
        <w:rPr>
          <w:rFonts w:ascii="Times New Roman" w:hAnsi="Times New Roman"/>
          <w:b/>
          <w:color w:val="000000"/>
          <w:sz w:val="24"/>
        </w:rPr>
        <w:t>VI</w:t>
      </w:r>
      <w:r w:rsidR="00AC5378" w:rsidRPr="00E068A8">
        <w:rPr>
          <w:rFonts w:ascii="Times New Roman" w:hAnsi="Times New Roman"/>
          <w:b/>
          <w:color w:val="000000"/>
          <w:sz w:val="24"/>
        </w:rPr>
        <w:t xml:space="preserve"> SKYRIUS</w:t>
      </w:r>
    </w:p>
    <w:p w14:paraId="464E4F65" w14:textId="1FF126A2" w:rsidR="00817C08" w:rsidRPr="00E068A8" w:rsidRDefault="00817C08" w:rsidP="00F37936">
      <w:pPr>
        <w:shd w:val="clear" w:color="auto" w:fill="FFFFFF"/>
        <w:spacing w:after="0" w:line="240" w:lineRule="auto"/>
        <w:jc w:val="center"/>
        <w:rPr>
          <w:rFonts w:ascii="Times New Roman" w:hAnsi="Times New Roman"/>
          <w:color w:val="000000"/>
          <w:sz w:val="24"/>
        </w:rPr>
      </w:pPr>
      <w:r w:rsidRPr="00E068A8">
        <w:rPr>
          <w:rFonts w:ascii="Times New Roman" w:hAnsi="Times New Roman"/>
          <w:b/>
          <w:color w:val="000000"/>
          <w:sz w:val="24"/>
        </w:rPr>
        <w:t xml:space="preserve"> TINKAMUMO GAUTI PARAMĄ SĄLYGOS IR REIKALAVIMAI</w:t>
      </w:r>
    </w:p>
    <w:p w14:paraId="4548A677" w14:textId="77777777" w:rsidR="00817C08" w:rsidRPr="00E068A8" w:rsidRDefault="00817C08" w:rsidP="001D3AEA">
      <w:pPr>
        <w:shd w:val="clear" w:color="auto" w:fill="FFFFFF"/>
        <w:spacing w:after="0" w:line="360" w:lineRule="auto"/>
        <w:rPr>
          <w:rFonts w:ascii="Times New Roman" w:hAnsi="Times New Roman"/>
          <w:color w:val="000000"/>
          <w:sz w:val="24"/>
        </w:rPr>
      </w:pPr>
      <w:r w:rsidRPr="00E068A8">
        <w:rPr>
          <w:rFonts w:ascii="Times New Roman" w:hAnsi="Times New Roman"/>
          <w:color w:val="000000"/>
          <w:sz w:val="24"/>
        </w:rPr>
        <w:t> </w:t>
      </w:r>
    </w:p>
    <w:p w14:paraId="0F26F5BB"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16. Paraiškos tinkamumas gauti paramą vertinamas pagal paramos paraiškos pateikimo dieną pareiškėjo pateiktus ir atitinkamais dokumentais pagrįstus duomenis, viešuosiuose registruose esančius duomenis, taip pat pagal dokumentus ir informaciją, gautą iš pareiškėjo po Agentūros paklausimo (-ų). Jei šie duomenys skiriasi, vadovaujamasi registruose esančiais duomenimis.</w:t>
      </w:r>
    </w:p>
    <w:p w14:paraId="64ADB9E2"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 Pareiškėjui taikomos šios tinkamumo gauti paramą sąlygos ir reikalavimai:</w:t>
      </w:r>
    </w:p>
    <w:p w14:paraId="77C100B8"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 paraišką teikia subjektas, įvardytas galimu pareiškėju šių Taisyklių V skyriuje;</w:t>
      </w:r>
    </w:p>
    <w:p w14:paraId="42458915"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 pareiškėjas pateikia projektą, atitinkantį šių Taisyklių III skyriuje nurodytus prioritetus, tikslines sritis ir prisidedantį prie kompleksinių tikslų įgyvendinimo;</w:t>
      </w:r>
    </w:p>
    <w:p w14:paraId="00A8B663"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17.3. pareiškėjo pateikto verslo plano veikla ir išlaidos yra susijusios su remiama priemonės veikla, nurodyta šių Taisyklių IV skyriuje;</w:t>
      </w:r>
    </w:p>
    <w:p w14:paraId="63699994"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17.4. pareiškėjas užtikrina, kad išlaidos, kurioms finansuoti prašoma paramos, nebuvo, nėra ir nebus finansuojamos iš kitų ES fondų ir kitų viešųjų lėšų;</w:t>
      </w:r>
    </w:p>
    <w:p w14:paraId="6535A3A6" w14:textId="62D2A586"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 xml:space="preserve">17.5. pareiškėjas užtikrina tinkamą projekto finansavimo šaltinį – skolintas lėšas, paramos lėšas, iš veiklos gautinas lėšas – kuris turi būti pagrįstas verslo plano finansinių ataskaitų duomenimis ir (arba) nurodytas paramos paraiškoje. </w:t>
      </w:r>
      <w:r w:rsidR="005C4FFA" w:rsidRPr="00F37936">
        <w:rPr>
          <w:rFonts w:ascii="Times New Roman" w:hAnsi="Times New Roman" w:cs="Times New Roman"/>
          <w:color w:val="000000"/>
          <w:sz w:val="24"/>
          <w:szCs w:val="24"/>
          <w:shd w:val="clear" w:color="auto" w:fill="FFFFFF"/>
        </w:rPr>
        <w:t>Skolintos lėšos pagrindžiamos kartu su paramos paraiška pateikiant finansų įmonės arba kredito įstaigos paskolos arba išperkamosios (finansinės) nuomos suteikimo galimybę patvirtinančius dokumentus</w:t>
      </w:r>
      <w:r w:rsidR="00F22220" w:rsidRPr="00F37936">
        <w:rPr>
          <w:rFonts w:ascii="Times New Roman" w:hAnsi="Times New Roman" w:cs="Times New Roman"/>
          <w:color w:val="000000"/>
          <w:sz w:val="24"/>
          <w:szCs w:val="24"/>
        </w:rPr>
        <w:t>,</w:t>
      </w:r>
      <w:r w:rsidRPr="00F37936">
        <w:rPr>
          <w:rFonts w:ascii="Times New Roman" w:hAnsi="Times New Roman"/>
          <w:color w:val="000000"/>
          <w:sz w:val="24"/>
        </w:rPr>
        <w:t xml:space="preserve"> arba raštišk</w:t>
      </w:r>
      <w:r w:rsidR="00F22220" w:rsidRPr="00F37936">
        <w:rPr>
          <w:rFonts w:ascii="Times New Roman" w:hAnsi="Times New Roman"/>
          <w:color w:val="000000"/>
          <w:sz w:val="24"/>
        </w:rPr>
        <w:t>ą</w:t>
      </w:r>
      <w:r w:rsidRPr="00F37936">
        <w:rPr>
          <w:rFonts w:ascii="Times New Roman" w:hAnsi="Times New Roman"/>
          <w:color w:val="000000"/>
          <w:sz w:val="24"/>
        </w:rPr>
        <w:t xml:space="preserve"> patvirtinim</w:t>
      </w:r>
      <w:r w:rsidR="00F22220" w:rsidRPr="00F37936">
        <w:rPr>
          <w:rFonts w:ascii="Times New Roman" w:hAnsi="Times New Roman"/>
          <w:color w:val="000000"/>
          <w:sz w:val="24"/>
        </w:rPr>
        <w:t>ą</w:t>
      </w:r>
      <w:r w:rsidRPr="00F37936">
        <w:rPr>
          <w:rFonts w:ascii="Times New Roman" w:hAnsi="Times New Roman"/>
          <w:color w:val="000000"/>
          <w:sz w:val="24"/>
        </w:rPr>
        <w:t>, kad atitinkamą projekto dalį pareiškėjas įgyvendins nuosavomis lėšomis. Kai parama išmokama dviem dalimis, t. y. kai po sprendimo sumokamas avansas ir teikiamas vienas mokėjimo prašymas, paskolos sutartis turi būti pateikta iki verslo plano įgyvendinimo pradžios. Kai parama išmokama trimis dalimis, t. y. kai po sprendimo sumokamas avansas ir teikiami du mokėjimo prašymai, paskolos sutartis turi būti pateikta kartu su pirmuoju mokėjimo prašymu. Tuo atveju, jei projekto finansavimo šaltinis keičiamas, pateikiamas raštiškas patvirtinimas, kad atitinkamą projekto dalį pareiškėjas įgyvendins nuosavomis lėšomis;</w:t>
      </w:r>
    </w:p>
    <w:p w14:paraId="55D3F749"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lastRenderedPageBreak/>
        <w:t>17.6. pareiškėjas neturi įsiskolinimų Lietuvos Respublikos valstybės biudžetui ir Valstybinio socialinio draudimo fondui (išskyrus atvejus, kai mokesčių, delspinigių, baudų mokėjimas atidėtas Lietuvos Respublikos teisės aktų nustatyta tvarka arba dėl šių mokesčių, delspinigių, baudų vyksta mokestinis ginčas). Atitiktis šiam kriterijui gali būti tikslinama paramos paraiškos vertinimo metu;</w:t>
      </w:r>
    </w:p>
    <w:p w14:paraId="3FC29F82" w14:textId="74B88131"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17.7. pareiškėjas savo vardu, kaip valdos valdytojas, yra įregistravęs valdą Lietuvos Respublikos žemės ūkio ir kaimo verslo registre Lietuvos Respublikos žemės ūkio ministro 2008 m. gegužės 15 d. įsakyme Nr. 3D-278 „Dėl žemės ūkio valdų registravimo Lietuvos Respublikos žemės ūkio ir kaimo verslo registre“ nustatyta tvarka ir ūkininko ūkį Lietuvos </w:t>
      </w:r>
      <w:bookmarkStart w:id="1" w:name="n1_1"/>
      <w:r w:rsidR="008311BF" w:rsidRPr="00F37936">
        <w:rPr>
          <w:rFonts w:ascii="Times New Roman" w:eastAsia="Times New Roman" w:hAnsi="Times New Roman" w:cs="Times New Roman"/>
          <w:color w:val="000000"/>
          <w:sz w:val="24"/>
          <w:szCs w:val="24"/>
          <w:lang w:eastAsia="lt-LT"/>
        </w:rPr>
        <w:t xml:space="preserve">Respublikos </w:t>
      </w:r>
      <w:hyperlink r:id="rId7" w:tgtFrame="_blank" w:tooltip="Lietuvos Respublikos ūkininko ūkio įstatymas" w:history="1">
        <w:r w:rsidRPr="00F37936">
          <w:rPr>
            <w:rFonts w:ascii="Times New Roman" w:hAnsi="Times New Roman"/>
            <w:color w:val="000000"/>
            <w:sz w:val="24"/>
          </w:rPr>
          <w:t>ūkininko ūkio įstatyme</w:t>
        </w:r>
      </w:hyperlink>
      <w:bookmarkStart w:id="2" w:name="pn1_1"/>
      <w:bookmarkEnd w:id="1"/>
      <w:bookmarkEnd w:id="2"/>
      <w:r w:rsidRPr="00F37936">
        <w:rPr>
          <w:rFonts w:ascii="Times New Roman" w:hAnsi="Times New Roman"/>
          <w:color w:val="000000"/>
          <w:sz w:val="24"/>
        </w:rPr>
        <w:t> nustatyta tvarka;</w:t>
      </w:r>
    </w:p>
    <w:p w14:paraId="286E1EF6"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17.8. pareiškėjas tvarko buhalterinę apskaitą pagal Lietuvos Respublikos teisės aktų nustatytus reikalavimus. Norintys gauti paramą ūkininkai privalo tvarkyti buhalterinę apskaitą, vadovaudamiesi Ūkininko ūkio ir gyventojų, kurie neįregistravę ūkininko ūkio verčiasi individualia žemės ūkio veikla, veiklos buhalterinės apskaitos tvarkymo dvejybine apskaitos sistema rekomendacijomis, patvirtintomis Lietuvos Respublikos žemės ūkio ministro 2006 m. gruodžio 18 d. įsakymu Nr. 3D-491 „Dėl Ūkininko ūkio ir gyventojų, kurie neįregistravę ūkininko ūkio verčiasi individualia žemės ūkio veikla, veiklos buhalterinės apskaitos tvarkymo dvejybine apskaitos sistema rekomendacijų patvirtinimo“;</w:t>
      </w:r>
    </w:p>
    <w:p w14:paraId="23A689F4" w14:textId="1036C926"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 xml:space="preserve">17.9. investicijos atitinka ES ir darbo saugos reikalavimus, kaip nurodyta Techniniame reglamente „Mašinų sauga“, patvirtintame Lietuvos Respublikos socialinės apsaugos ir darbo ministro 2000 m. kovo 6 d. įsakymu Nr. </w:t>
      </w:r>
      <w:r w:rsidRPr="00F37936">
        <w:rPr>
          <w:rFonts w:ascii="Times New Roman" w:eastAsia="Times New Roman" w:hAnsi="Times New Roman" w:cs="Times New Roman"/>
          <w:color w:val="000000"/>
          <w:sz w:val="24"/>
          <w:szCs w:val="24"/>
          <w:lang w:eastAsia="lt-LT"/>
        </w:rPr>
        <w:t>28 „Dėl techninio reglamento „Mašinų sauga“</w:t>
      </w:r>
      <w:r w:rsidRPr="00F37936">
        <w:rPr>
          <w:rFonts w:ascii="Times New Roman" w:hAnsi="Times New Roman"/>
          <w:color w:val="000000"/>
          <w:sz w:val="24"/>
        </w:rPr>
        <w:t xml:space="preserve"> patvirtinimo“;</w:t>
      </w:r>
    </w:p>
    <w:p w14:paraId="47070D2A" w14:textId="71F1758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17.10. nekilnojamasis turtas (statinys</w:t>
      </w:r>
      <w:r w:rsidR="009B1084" w:rsidRPr="00F37936">
        <w:rPr>
          <w:rFonts w:ascii="Times New Roman" w:eastAsia="Times New Roman" w:hAnsi="Times New Roman" w:cs="Times New Roman"/>
          <w:color w:val="000000"/>
          <w:sz w:val="24"/>
          <w:szCs w:val="24"/>
          <w:lang w:eastAsia="lt-LT"/>
        </w:rPr>
        <w:t xml:space="preserve"> ir žemė</w:t>
      </w:r>
      <w:r w:rsidRPr="00F37936">
        <w:rPr>
          <w:rFonts w:ascii="Times New Roman" w:hAnsi="Times New Roman"/>
          <w:color w:val="000000"/>
          <w:sz w:val="24"/>
        </w:rPr>
        <w:t>), į kurį investuojama, paramos paraiškos pateikimo dieną priklauso pareiškėjui, pareiškėjo sutuoktiniui arba pareiškėjui ir jo sutuoktiniui nuosavybės teise, arba pareiškėjui bendrosios dalinės nuosavybės teise, kai teisė į nekilnojamąjį turtą nustatyta</w:t>
      </w:r>
      <w:r w:rsidR="00F061EA" w:rsidRPr="00F37936">
        <w:rPr>
          <w:rFonts w:ascii="Times New Roman" w:hAnsi="Times New Roman"/>
          <w:color w:val="000000"/>
          <w:sz w:val="24"/>
        </w:rPr>
        <w:t xml:space="preserve"> notaro patvirtintoje ir Nekilnojamojo turto registre įregistruotoje sutartyje</w:t>
      </w:r>
      <w:r w:rsidR="00A955E0" w:rsidRPr="00F37936">
        <w:rPr>
          <w:rFonts w:ascii="Times New Roman" w:hAnsi="Times New Roman"/>
          <w:color w:val="000000"/>
          <w:sz w:val="24"/>
        </w:rPr>
        <w:t xml:space="preserve"> </w:t>
      </w:r>
      <w:r w:rsidRPr="00F37936">
        <w:rPr>
          <w:rFonts w:ascii="Times New Roman" w:hAnsi="Times New Roman"/>
          <w:color w:val="000000"/>
          <w:sz w:val="24"/>
        </w:rPr>
        <w:t>ir pareiškėjas investuoja į savo dalį</w:t>
      </w:r>
      <w:r w:rsidR="005A65D8">
        <w:rPr>
          <w:rFonts w:ascii="Times New Roman" w:hAnsi="Times New Roman"/>
          <w:color w:val="000000"/>
          <w:sz w:val="24"/>
        </w:rPr>
        <w:t xml:space="preserve"> </w:t>
      </w:r>
      <w:r w:rsidR="005A65D8" w:rsidRPr="005A65D8">
        <w:rPr>
          <w:rFonts w:ascii="Times New Roman" w:hAnsi="Times New Roman" w:cs="Times New Roman"/>
          <w:sz w:val="24"/>
          <w:szCs w:val="24"/>
        </w:rPr>
        <w:t>(</w:t>
      </w:r>
      <w:r w:rsidR="005A65D8" w:rsidRPr="005A65D8">
        <w:rPr>
          <w:rFonts w:ascii="Times New Roman" w:hAnsi="Times New Roman" w:cs="Times New Roman"/>
          <w:bCs/>
          <w:sz w:val="24"/>
          <w:szCs w:val="24"/>
        </w:rPr>
        <w:t>paramos paraiškos pateikimo dieną</w:t>
      </w:r>
      <w:r w:rsidR="005A65D8" w:rsidRPr="005A65D8">
        <w:rPr>
          <w:rFonts w:ascii="Times New Roman" w:hAnsi="Times New Roman" w:cs="Times New Roman"/>
          <w:sz w:val="24"/>
          <w:szCs w:val="24"/>
        </w:rPr>
        <w:t xml:space="preserve"> Nekilnojamojo turto registre </w:t>
      </w:r>
      <w:r w:rsidR="005A65D8" w:rsidRPr="005A65D8">
        <w:rPr>
          <w:rFonts w:ascii="Times New Roman" w:hAnsi="Times New Roman" w:cs="Times New Roman"/>
          <w:bCs/>
          <w:sz w:val="24"/>
          <w:szCs w:val="24"/>
        </w:rPr>
        <w:t>turi būti įregistruota notarinė naudojimosi nekilnojamuoju turtu (statiniu ir žeme) tvarka, kaip tai nustatyta Lietuvos Respublikos civilinio kodekso 4.81 straipsnyje)</w:t>
      </w:r>
      <w:r w:rsidRPr="005A65D8">
        <w:rPr>
          <w:rFonts w:ascii="Times New Roman" w:hAnsi="Times New Roman" w:cs="Times New Roman"/>
          <w:sz w:val="24"/>
          <w:szCs w:val="24"/>
        </w:rPr>
        <w:t>.</w:t>
      </w:r>
      <w:r w:rsidRPr="005A65D8">
        <w:rPr>
          <w:rFonts w:ascii="Times New Roman" w:hAnsi="Times New Roman"/>
          <w:sz w:val="24"/>
        </w:rPr>
        <w:t xml:space="preserve"> </w:t>
      </w:r>
      <w:r w:rsidRPr="00F37936">
        <w:rPr>
          <w:rFonts w:ascii="Times New Roman" w:hAnsi="Times New Roman"/>
          <w:color w:val="000000"/>
          <w:sz w:val="24"/>
        </w:rPr>
        <w:t>Tokiu atveju, kai nekilnojamasis turtas (statinys</w:t>
      </w:r>
      <w:r w:rsidR="002F1191" w:rsidRPr="00F37936">
        <w:rPr>
          <w:rFonts w:ascii="Times New Roman" w:hAnsi="Times New Roman"/>
          <w:color w:val="000000"/>
          <w:sz w:val="24"/>
        </w:rPr>
        <w:t xml:space="preserve"> ir žemė</w:t>
      </w:r>
      <w:r w:rsidRPr="00F37936">
        <w:rPr>
          <w:rFonts w:ascii="Times New Roman" w:hAnsi="Times New Roman"/>
          <w:color w:val="000000"/>
          <w:sz w:val="24"/>
        </w:rPr>
        <w:t>), į kurį investuojama, priklauso sutuoktiniui asmeninės nuosavybės teise, pateikiamas rašytinis sutuoktinio sutikimas investuoti į jam priklausantį nekilnojamąjį turtą (statinį</w:t>
      </w:r>
      <w:r w:rsidR="002F1191" w:rsidRPr="00F37936">
        <w:rPr>
          <w:rFonts w:ascii="Times New Roman" w:hAnsi="Times New Roman"/>
          <w:color w:val="000000"/>
          <w:sz w:val="24"/>
        </w:rPr>
        <w:t xml:space="preserve"> ir žemę</w:t>
      </w:r>
      <w:r w:rsidRPr="00F37936">
        <w:rPr>
          <w:rFonts w:ascii="Times New Roman" w:hAnsi="Times New Roman"/>
          <w:color w:val="000000"/>
          <w:sz w:val="24"/>
        </w:rPr>
        <w:t xml:space="preserve">) ir vykdyti verslo plane numatytą veiklą ne trumpiau kaip 8 metus nuo </w:t>
      </w:r>
      <w:r w:rsidR="00944057" w:rsidRPr="00F37936">
        <w:rPr>
          <w:rFonts w:ascii="Times New Roman" w:hAnsi="Times New Roman"/>
          <w:color w:val="000000"/>
          <w:sz w:val="24"/>
        </w:rPr>
        <w:t>paramos sutarties pasirašymo</w:t>
      </w:r>
      <w:r w:rsidRPr="00F37936">
        <w:rPr>
          <w:rFonts w:ascii="Times New Roman" w:hAnsi="Times New Roman"/>
          <w:color w:val="000000"/>
          <w:sz w:val="24"/>
        </w:rPr>
        <w:t xml:space="preserve"> dienos. Statiniai ir žemė po esamais ir (arba) numatomais statyti statiniais pareiškėjo gali būti nuomojami arba</w:t>
      </w:r>
      <w:r w:rsidRPr="00F37936">
        <w:rPr>
          <w:rFonts w:ascii="Times New Roman" w:hAnsi="Times New Roman"/>
          <w:b/>
          <w:color w:val="000000"/>
          <w:sz w:val="24"/>
        </w:rPr>
        <w:t> </w:t>
      </w:r>
      <w:r w:rsidRPr="00F37936">
        <w:rPr>
          <w:rFonts w:ascii="Times New Roman" w:hAnsi="Times New Roman"/>
          <w:color w:val="000000"/>
          <w:sz w:val="24"/>
        </w:rPr>
        <w:t xml:space="preserve">kitaip užtikrinamas teisėtas naudojimasis jais ne trumpesniam kaip 8 metų laikotarpiui nuo </w:t>
      </w:r>
      <w:r w:rsidR="00944057" w:rsidRPr="00F37936">
        <w:rPr>
          <w:rFonts w:ascii="Times New Roman" w:hAnsi="Times New Roman"/>
          <w:color w:val="000000"/>
          <w:sz w:val="24"/>
        </w:rPr>
        <w:t>paramos sutarties pasirašymo dienos</w:t>
      </w:r>
      <w:r w:rsidRPr="00F37936">
        <w:rPr>
          <w:rFonts w:ascii="Times New Roman" w:hAnsi="Times New Roman"/>
          <w:color w:val="000000"/>
          <w:sz w:val="24"/>
        </w:rPr>
        <w:t xml:space="preserve">. Jei statiniai ir žemė yra valdomi nuomos, panaudos ar kitais pagrindais, teisėtą valdymą pagrindžiančios sutartys turi būti įregistruotos </w:t>
      </w:r>
      <w:r w:rsidR="00660125">
        <w:rPr>
          <w:rFonts w:ascii="Times New Roman" w:hAnsi="Times New Roman"/>
          <w:color w:val="000000"/>
          <w:sz w:val="24"/>
        </w:rPr>
        <w:lastRenderedPageBreak/>
        <w:t>Nekilnojamojo turto registre</w:t>
      </w:r>
      <w:r w:rsidRPr="00F37936">
        <w:rPr>
          <w:rFonts w:ascii="Times New Roman" w:hAnsi="Times New Roman"/>
          <w:color w:val="000000"/>
          <w:sz w:val="24"/>
        </w:rPr>
        <w:t xml:space="preserve"> ne vėliau kaip paramos paraiškos pateikimo dieną. Nuomos, panaudos sutartyje ar kitais pagrindais naudojamos žemės valdymo ir naudojimo teisę suteikiančiuose dokumentuose turi būti aptarta statybų galimybė;</w:t>
      </w:r>
    </w:p>
    <w:p w14:paraId="7490CE95" w14:textId="4CB8CB28"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17.11. investicijos atitinka gyvūnų gerovės, veterinarijos, higienos, maisto kokybės reikalavimus (šis reikalavimas taikomas, jei numatytos investicijos turi įtakos minėtų reikalavimų laikymuisi. Valstybinė maisto ir veterinarijos tarnyb</w:t>
      </w:r>
      <w:r w:rsidR="00F22220" w:rsidRPr="00F37936">
        <w:rPr>
          <w:rFonts w:ascii="Times New Roman" w:hAnsi="Times New Roman"/>
          <w:color w:val="000000"/>
          <w:sz w:val="24"/>
        </w:rPr>
        <w:t>a</w:t>
      </w:r>
      <w:r w:rsidRPr="00F37936">
        <w:rPr>
          <w:rFonts w:ascii="Times New Roman" w:hAnsi="Times New Roman"/>
          <w:color w:val="000000"/>
          <w:sz w:val="24"/>
        </w:rPr>
        <w:t xml:space="preserve"> vertinimo išvadą dėl investicijų atitikties nustatytiems reikalavimams pateikia Agentūrai). Vertinimo išvada neteikiama </w:t>
      </w:r>
      <w:r w:rsidR="00F22220" w:rsidRPr="00F37936">
        <w:rPr>
          <w:rFonts w:ascii="Times New Roman" w:hAnsi="Times New Roman"/>
          <w:color w:val="000000"/>
          <w:sz w:val="24"/>
        </w:rPr>
        <w:t xml:space="preserve">dėl </w:t>
      </w:r>
      <w:r w:rsidRPr="00F37936">
        <w:rPr>
          <w:rFonts w:ascii="Times New Roman" w:hAnsi="Times New Roman"/>
          <w:color w:val="000000"/>
          <w:sz w:val="24"/>
        </w:rPr>
        <w:t>įsigyjam</w:t>
      </w:r>
      <w:r w:rsidR="00F22220" w:rsidRPr="00F37936">
        <w:rPr>
          <w:rFonts w:ascii="Times New Roman" w:hAnsi="Times New Roman"/>
          <w:color w:val="000000"/>
          <w:sz w:val="24"/>
        </w:rPr>
        <w:t>ų</w:t>
      </w:r>
      <w:r w:rsidRPr="00F37936">
        <w:rPr>
          <w:rFonts w:ascii="Times New Roman" w:hAnsi="Times New Roman"/>
          <w:color w:val="000000"/>
          <w:sz w:val="24"/>
        </w:rPr>
        <w:t xml:space="preserve"> ūkini</w:t>
      </w:r>
      <w:r w:rsidR="00F22220" w:rsidRPr="00F37936">
        <w:rPr>
          <w:rFonts w:ascii="Times New Roman" w:hAnsi="Times New Roman"/>
          <w:color w:val="000000"/>
          <w:sz w:val="24"/>
        </w:rPr>
        <w:t>ų</w:t>
      </w:r>
      <w:r w:rsidRPr="00F37936">
        <w:rPr>
          <w:rFonts w:ascii="Times New Roman" w:hAnsi="Times New Roman"/>
          <w:color w:val="000000"/>
          <w:sz w:val="24"/>
        </w:rPr>
        <w:t xml:space="preserve"> gyvūn</w:t>
      </w:r>
      <w:r w:rsidR="00F22220" w:rsidRPr="00F37936">
        <w:rPr>
          <w:rFonts w:ascii="Times New Roman" w:hAnsi="Times New Roman"/>
          <w:color w:val="000000"/>
          <w:sz w:val="24"/>
        </w:rPr>
        <w:t>ų</w:t>
      </w:r>
      <w:r w:rsidRPr="00F37936">
        <w:rPr>
          <w:rFonts w:ascii="Times New Roman" w:hAnsi="Times New Roman"/>
          <w:color w:val="000000"/>
          <w:sz w:val="24"/>
        </w:rPr>
        <w:t>;</w:t>
      </w:r>
    </w:p>
    <w:p w14:paraId="5F748E9C"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17.12. pareiškėjo ūkis ir valda paramos paraiškos pateikimo metu yra įregistruoti ne anksčiau kaip prieš 1 metus iki paramos paraiškos pateikimo;</w:t>
      </w:r>
    </w:p>
    <w:p w14:paraId="158FD04A" w14:textId="68568A2E"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17.13.</w:t>
      </w:r>
      <w:r w:rsidRPr="00F37936">
        <w:rPr>
          <w:rFonts w:ascii="Times New Roman" w:hAnsi="Times New Roman"/>
          <w:b/>
          <w:color w:val="000000"/>
          <w:sz w:val="24"/>
        </w:rPr>
        <w:t> </w:t>
      </w:r>
      <w:r w:rsidRPr="00F37936">
        <w:rPr>
          <w:rFonts w:ascii="Times New Roman" w:hAnsi="Times New Roman"/>
          <w:color w:val="000000"/>
          <w:sz w:val="24"/>
        </w:rPr>
        <w:t>pateiktas verslo planas, parengtas pagal šių Taisyklių 2 priede nustatytą formą. Verslo plano įgyvendinimo pabaiga turi sutapti su finansinių metų pabaiga. Pareiškėjas verslo plane numato, per kiek metų planuoja jį įgyvendinti. Verslo plane nurodoma:</w:t>
      </w:r>
    </w:p>
    <w:p w14:paraId="493663A6"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17.13.1. esamos žemės ūkio valdos situacijos analizė;</w:t>
      </w:r>
    </w:p>
    <w:p w14:paraId="4699BD0F"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17.13.2. veiklos plėtros tikslai, etapai ir apimtys;</w:t>
      </w:r>
    </w:p>
    <w:p w14:paraId="12F6B58E"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17.13.3. planuojamos įgyvendinti veiklos (investicijų) ir jų detalizavimas;</w:t>
      </w:r>
    </w:p>
    <w:p w14:paraId="1D9FB88B"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17.13.4. kvalifikacijos kėlimo planas;</w:t>
      </w:r>
    </w:p>
    <w:p w14:paraId="13776991"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17.13.5. planuojami ūkinės veiklos pasiekimo rezultatai;</w:t>
      </w:r>
    </w:p>
    <w:p w14:paraId="67199493"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17.14. pateiktame verslo plane pareiškėjas įrodo, kad ūkio subjektas atitiks ekonominio gyvybingumo kriterijus, kaip nurodyta Ūkio subjektų, siekiančių pasinaudoti parama pagal Lietuvos kaimo plėtros 2014–2020 metų programos priemones, ekonominio gyvybingumo nustatymo taisyklėse, patvirtintose Lietuvos Respublikos žemės ūkio ministro 2014 m. liepos 28 d. įsakymu Nr. 3D-440 „Dėl Ūkio subjektų, siekiančių pasinaudoti parama pagal Lietuvos kaimo plėtros 2014–2020 metų programos priemones, ekonominio gyvybingumo nustatymo taisyklių patvirtinimo“;</w:t>
      </w:r>
    </w:p>
    <w:p w14:paraId="5B65AE62"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 xml:space="preserve">17.15. įkuriamo ūkio ŽŪN plotas, turimas paramos paraiškos pateikimo dieną, verslo plano įgyvendinimo bei kontrolės laikotarpiu turi priklausyti pareiškėjui nuosavybės teise arba būti kitaip užtikrinamas teisėtas naudojimasis šiuo turtu (nuoma, panauda ir kt.) visam nurodytam laikotarpiui. Žemės nuomos ar kito teisėto naudojimosi ja sutartis turi būti įregistruota Lietuvos Respublikos nekilnojamojo turto registre (toliau – Nekilnojamojo turto registras) ne vėliau kaip paramos paraiškos pateikimo dieną. Įkuriamo ūkio planuojamas turėti ŽŪN plotas verslo plano įgyvendinimo (nuo tada kai planuojama turėti ŽŪN plotą) bei kontrolės laikotarpiu turi priklausyti pareiškėjui nuosavybės teise arba kitaip užtikrinamas teisėtas naudojimasis (nuoma, panauda ir kt.) visam nurodytam laikotarpiui. Žemės nuomos ar kito teisėto naudojimosi ja sutartis turi būti įregistruota Nekilnojamojo turto registre ne vėliau kaip per 1 mėn. nuo to momento, kai buvo sudaryta Žemės nuomos ar kito </w:t>
      </w:r>
      <w:r w:rsidRPr="00F37936">
        <w:rPr>
          <w:rFonts w:ascii="Times New Roman" w:hAnsi="Times New Roman"/>
          <w:color w:val="000000"/>
          <w:sz w:val="24"/>
        </w:rPr>
        <w:lastRenderedPageBreak/>
        <w:t>teisėto naudojimosi ja sutartis. Jeigu verslo plano įgyvendinimo laikotarpiu ir (arba) verslo plano kontrolės laikotarpiu žemės valdymo sutartys bus nutrauktos ar baigsis jų galiojimo laikas, ne vėliau kaip per 1 mėn. turi būti išsinuomotas ar kitais teisėtais pagrindais valdomas tas pats arba kitas sklypas su tokiu pat ŽŪN plotu;</w:t>
      </w:r>
    </w:p>
    <w:p w14:paraId="2EAF59FD"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 xml:space="preserve">17.16. parama skiriama ūkiui, kurio ekonominio dydžio potencialas, išreikštas standartine produkcija (SP), yra didesnis kaip 8 000 </w:t>
      </w:r>
      <w:proofErr w:type="spellStart"/>
      <w:r w:rsidRPr="00F37936">
        <w:rPr>
          <w:rFonts w:ascii="Times New Roman" w:hAnsi="Times New Roman"/>
          <w:color w:val="000000"/>
          <w:sz w:val="24"/>
        </w:rPr>
        <w:t>Eur</w:t>
      </w:r>
      <w:proofErr w:type="spellEnd"/>
      <w:r w:rsidRPr="00F37936">
        <w:rPr>
          <w:rFonts w:ascii="Times New Roman" w:hAnsi="Times New Roman"/>
          <w:color w:val="000000"/>
          <w:sz w:val="24"/>
        </w:rPr>
        <w:t xml:space="preserve"> per metus, tačiau ne didesnis kaip 70 000 </w:t>
      </w:r>
      <w:proofErr w:type="spellStart"/>
      <w:r w:rsidRPr="00F37936">
        <w:rPr>
          <w:rFonts w:ascii="Times New Roman" w:hAnsi="Times New Roman"/>
          <w:color w:val="000000"/>
          <w:sz w:val="24"/>
        </w:rPr>
        <w:t>Eur</w:t>
      </w:r>
      <w:proofErr w:type="spellEnd"/>
      <w:r w:rsidRPr="00F37936">
        <w:rPr>
          <w:rFonts w:ascii="Times New Roman" w:hAnsi="Times New Roman"/>
          <w:color w:val="000000"/>
          <w:sz w:val="24"/>
        </w:rPr>
        <w:t xml:space="preserve"> per metus (ūkio ekonominis dydis skaičiuojamas pagal Produkcijos standartine verte išreikšto žemės ūkio valdos ekonominio dydžio apskaičiavimo tvarkos aprašą, patvirtintą Lietuvos Respublikos žemės ūkio ministro 2014 m. birželio 23 d. įsakymu Nr. 3D-382 „Dėl Produkcijos standartine verte išreikšto žemės ūkio valdos ekonominio dydžio apskaičiavimo tvarkos aprašo patvirtinimo“);</w:t>
      </w:r>
    </w:p>
    <w:p w14:paraId="181C1E26" w14:textId="07F416B1"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17.17. jei verslo plane numatyti statybos (naujo gamybinio statinio (pastato) statyba, statinio rekonstravimas, statinio kapitalinis remontas) ar infrastruktūros įrengimo darbai, kartu su paramos paraiška pateikiamas statinio techninis projektas arba projektini</w:t>
      </w:r>
      <w:r w:rsidR="00944057" w:rsidRPr="00F37936">
        <w:rPr>
          <w:rFonts w:ascii="Times New Roman" w:hAnsi="Times New Roman"/>
          <w:color w:val="000000"/>
          <w:sz w:val="24"/>
        </w:rPr>
        <w:t>s</w:t>
      </w:r>
      <w:r w:rsidRPr="00F37936">
        <w:rPr>
          <w:rFonts w:ascii="Times New Roman" w:hAnsi="Times New Roman"/>
          <w:color w:val="000000"/>
          <w:sz w:val="24"/>
        </w:rPr>
        <w:t xml:space="preserve"> pasiūlyma</w:t>
      </w:r>
      <w:r w:rsidR="00944057" w:rsidRPr="00F37936">
        <w:rPr>
          <w:rFonts w:ascii="Times New Roman" w:hAnsi="Times New Roman"/>
          <w:color w:val="000000"/>
          <w:sz w:val="24"/>
        </w:rPr>
        <w:t>s</w:t>
      </w:r>
      <w:r w:rsidRPr="00F37936">
        <w:rPr>
          <w:rFonts w:ascii="Times New Roman" w:hAnsi="Times New Roman"/>
          <w:color w:val="000000"/>
          <w:sz w:val="24"/>
        </w:rPr>
        <w:t xml:space="preserve"> </w:t>
      </w:r>
      <w:r w:rsidR="00944057" w:rsidRPr="00F37936">
        <w:rPr>
          <w:rFonts w:ascii="Times New Roman" w:hAnsi="Times New Roman"/>
          <w:sz w:val="24"/>
        </w:rPr>
        <w:t>(nurodant statinio pagrindinę naudojimo paskirtį, statybos rūšį, statinio grupę, pogrupį, pagrindinius parametrus (tūrį, plotą, aukštį, ilgį), pagrindinių konstrukcijų (pamatų, sienų, perdangų, stogo dangos ir kt.) medžiagas, kitus parametrus), žemės sklypo sutvarkymo schemą, susisiekimo komunikacijas, inžinerinius tinklus), statybos skaičiuojamosios kainos nustatymo dalis su statybos, rekonstravimo ar kapitalinio remonto vertės skaičiavimu (projektinė sąmata</w:t>
      </w:r>
      <w:r w:rsidR="00944057" w:rsidRPr="00F37936">
        <w:rPr>
          <w:rFonts w:ascii="Times New Roman" w:hAnsi="Times New Roman" w:cs="Times New Roman"/>
          <w:sz w:val="24"/>
          <w:szCs w:val="24"/>
        </w:rPr>
        <w:t>).</w:t>
      </w:r>
      <w:r w:rsidRPr="00F37936">
        <w:rPr>
          <w:rFonts w:ascii="Times New Roman" w:hAnsi="Times New Roman"/>
          <w:color w:val="000000"/>
          <w:sz w:val="24"/>
        </w:rPr>
        <w:t xml:space="preserve"> Statinių techninis projektas (pateikiamos statinio techninio projekto, bendroji, sklypo sutvarkymo (sklypo plano), architektūros, technologijos, statybos skaičiuojamosios kainos nustatymo dalys) ir statybą (rekonstravimą) leidžiantis dokumentas, jei teikiamas vienas mokėjimo prašymas, t. y. parama išmokama dviem dalimis, turi būti pateikti iki verslo plano įgyvendinimo pradžios, jei teikiami du mokėjimo prašymai, t. y. parama išmokama trimis dalimis, turi būti pateikti kartu su pirmuoju mokėjimo prašymu, išskyrus nesudėtingus statinius ir įrenginius (Statybos techninis reglamentas STR 1.01.07:2010 „Nesudėtingi statiniai“, patvirtintas Lietuvos Respublikos aplinkos ministro 2010 m. rugsėjo 27 d. įsakymu Nr. D1-812 „Dėl statybos techninio reglamento STR 1.01.07:2010 „Nesudėtingi statiniai“ patvirtinimo“).</w:t>
      </w:r>
      <w:r w:rsidR="00944057" w:rsidRPr="00F37936">
        <w:rPr>
          <w:rFonts w:ascii="Times New Roman" w:hAnsi="Times New Roman"/>
          <w:sz w:val="24"/>
        </w:rPr>
        <w:t xml:space="preserve"> Jei projekte numatyta nesudėtingų statinių (Statybos techninis reglamentas STR 1.01.07:2010 „Nesudėtingi statiniai“, patvirtintas Lietuvos Respublikos aplinkos ministro 2010 m. rugsėjo 27 d. įsakymu Nr. </w:t>
      </w:r>
      <w:r w:rsidR="00944057" w:rsidRPr="00F37936">
        <w:rPr>
          <w:rFonts w:ascii="Times New Roman" w:hAnsi="Times New Roman" w:cs="Times New Roman"/>
          <w:sz w:val="24"/>
          <w:szCs w:val="24"/>
        </w:rPr>
        <w:t>D1-812)</w:t>
      </w:r>
      <w:r w:rsidR="00944057" w:rsidRPr="00F37936">
        <w:rPr>
          <w:rFonts w:ascii="Times New Roman" w:hAnsi="Times New Roman"/>
          <w:sz w:val="24"/>
        </w:rPr>
        <w:t xml:space="preserve"> statyba, rekonstravimas ar kapitalinis remontas, kartu su paramos paraiška pareiškėjas pateikia nustatyta tvarka atsakingų institucijų suderintą supaprastintą statybos, rekonstravimo ar kapitalinio remonto projektą (kai jis privalomas) arba kitus bendruosius projektinius dokumentus (sklypo planą su pažymėtais esamais ir projektuojamais statiniais, jų eksplikaciją ir aiškinamąjį raštą). </w:t>
      </w:r>
      <w:r w:rsidRPr="00F37936">
        <w:rPr>
          <w:rFonts w:ascii="Times New Roman" w:hAnsi="Times New Roman"/>
          <w:color w:val="000000"/>
          <w:sz w:val="24"/>
        </w:rPr>
        <w:t xml:space="preserve"> Jei projekte numatytai naujo statinio statybai, statinio rekonstravimui, statinio kapitaliniam remontui paramos neprašoma, šie dokumentai neteikiami;</w:t>
      </w:r>
    </w:p>
    <w:p w14:paraId="09BD461D"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lastRenderedPageBreak/>
        <w:t>17.18. parama teikiama Sutarties dėl Europos Sąjungos veikimo I priedo produktų (išskyrus žuvininkystės ir akvakultūros produktus) gamybai ir valdoje pagamintiems produktams apdoroti ir (arba) perdirbti. Apdorojimo ir perdirbimo proceso metu gautas galutinis produktas turi būti Sutarties dėl Europos Sąjungos veikimo I priedo produktas. Parama gali būti skiriama tik toms investicijoms, kurios nefinansuotos pagal I Bendrosios žemės ūkio politikos ramsčio priemones ir iš kitų fondų;</w:t>
      </w:r>
    </w:p>
    <w:p w14:paraId="3D3783C1" w14:textId="4BEE5CFC" w:rsidR="00817C08" w:rsidRPr="00F37936" w:rsidRDefault="00817C08" w:rsidP="001D3AEA">
      <w:pPr>
        <w:shd w:val="clear" w:color="auto" w:fill="FFFFFF"/>
        <w:spacing w:after="0" w:line="360" w:lineRule="auto"/>
        <w:ind w:firstLine="720"/>
        <w:jc w:val="both"/>
        <w:rPr>
          <w:rFonts w:ascii="Times New Roman" w:hAnsi="Times New Roman" w:cs="Times New Roman"/>
          <w:color w:val="000000"/>
          <w:sz w:val="24"/>
        </w:rPr>
      </w:pPr>
      <w:r w:rsidRPr="00F37936">
        <w:rPr>
          <w:rFonts w:ascii="Times New Roman" w:hAnsi="Times New Roman" w:cs="Times New Roman"/>
          <w:color w:val="000000"/>
          <w:sz w:val="24"/>
        </w:rPr>
        <w:t xml:space="preserve">17.19. </w:t>
      </w:r>
      <w:r w:rsidR="000F3C6A" w:rsidRPr="00F37936">
        <w:rPr>
          <w:rFonts w:ascii="Times New Roman" w:hAnsi="Times New Roman" w:cs="Times New Roman"/>
          <w:color w:val="000000"/>
          <w:sz w:val="24"/>
          <w:szCs w:val="24"/>
        </w:rPr>
        <w:t>parama teikiama pareiškėjui, jei nustatoma, kad pareiškėjas nesukūrė galimai neteisėt</w:t>
      </w:r>
      <w:r w:rsidR="00485022" w:rsidRPr="00F37936">
        <w:rPr>
          <w:rFonts w:ascii="Times New Roman" w:hAnsi="Times New Roman" w:cs="Times New Roman"/>
          <w:color w:val="000000"/>
          <w:sz w:val="24"/>
          <w:szCs w:val="24"/>
        </w:rPr>
        <w:t>ų</w:t>
      </w:r>
      <w:r w:rsidR="000F3C6A" w:rsidRPr="00F37936">
        <w:rPr>
          <w:rFonts w:ascii="Times New Roman" w:hAnsi="Times New Roman" w:cs="Times New Roman"/>
          <w:color w:val="000000"/>
          <w:sz w:val="24"/>
          <w:szCs w:val="24"/>
        </w:rPr>
        <w:t xml:space="preserve"> sąlyg</w:t>
      </w:r>
      <w:r w:rsidR="00485022" w:rsidRPr="00F37936">
        <w:rPr>
          <w:rFonts w:ascii="Times New Roman" w:hAnsi="Times New Roman" w:cs="Times New Roman"/>
          <w:color w:val="000000"/>
          <w:sz w:val="24"/>
          <w:szCs w:val="24"/>
        </w:rPr>
        <w:t>ų</w:t>
      </w:r>
      <w:r w:rsidR="000F3C6A" w:rsidRPr="00F37936">
        <w:rPr>
          <w:rFonts w:ascii="Times New Roman" w:hAnsi="Times New Roman" w:cs="Times New Roman"/>
          <w:color w:val="000000"/>
          <w:sz w:val="24"/>
          <w:szCs w:val="24"/>
        </w:rPr>
        <w:t xml:space="preserve"> tokiai paramai gauti</w:t>
      </w:r>
      <w:r w:rsidR="00485022" w:rsidRPr="00F37936">
        <w:rPr>
          <w:rFonts w:ascii="Times New Roman" w:hAnsi="Times New Roman" w:cs="Times New Roman"/>
          <w:color w:val="000000"/>
          <w:sz w:val="24"/>
          <w:szCs w:val="24"/>
        </w:rPr>
        <w:t xml:space="preserve"> </w:t>
      </w:r>
      <w:r w:rsidR="00485022" w:rsidRPr="00F37936">
        <w:rPr>
          <w:rFonts w:ascii="Times New Roman" w:hAnsi="Times New Roman" w:cs="Times New Roman"/>
          <w:sz w:val="24"/>
          <w:szCs w:val="24"/>
        </w:rPr>
        <w:t>(</w:t>
      </w:r>
      <w:r w:rsidR="00F061EA" w:rsidRPr="00F37936">
        <w:rPr>
          <w:rFonts w:ascii="Times New Roman" w:hAnsi="Times New Roman" w:cs="Times New Roman"/>
          <w:sz w:val="24"/>
          <w:szCs w:val="24"/>
        </w:rPr>
        <w:t>galimai neteisėtos sąlygos gauti paramą nustatomos remiantis Galimai neteisėtų sąlygų gauti paramą nustatymo metodika, patvirtinta Lietuvos Respublikos žemės ūkio ministro 2014 m. lapkričio 27 d. įsakymu Nr. 3D-889 „Dėl Galimai neteisėtų sąlygų gauti paramą nustatymo metodikos patvirtinimo“ (toliau – Galimai neteisėtų sąlygų metodika)</w:t>
      </w:r>
      <w:r w:rsidR="00CC2596" w:rsidRPr="00F37936">
        <w:rPr>
          <w:rFonts w:ascii="Times New Roman" w:hAnsi="Times New Roman" w:cs="Times New Roman"/>
          <w:sz w:val="24"/>
          <w:szCs w:val="24"/>
        </w:rPr>
        <w:t xml:space="preserve"> (Galimai neteisėtų sąlygų m</w:t>
      </w:r>
      <w:r w:rsidR="00CC2596" w:rsidRPr="00F37936">
        <w:rPr>
          <w:rFonts w:ascii="Times New Roman" w:hAnsi="Times New Roman" w:cs="Times New Roman"/>
          <w:color w:val="000000"/>
          <w:sz w:val="24"/>
          <w:szCs w:val="24"/>
        </w:rPr>
        <w:t>etodikos II skyriaus nuostatos šiai veiklos sričiai netaikomos)</w:t>
      </w:r>
      <w:r w:rsidR="00F061EA" w:rsidRPr="00F37936">
        <w:rPr>
          <w:rFonts w:ascii="Times New Roman" w:hAnsi="Times New Roman" w:cs="Times New Roman"/>
          <w:sz w:val="24"/>
          <w:szCs w:val="24"/>
        </w:rPr>
        <w:t xml:space="preserve"> ir Taisyklių 56.1.1, 56.1.2, 56.1.3 papunkčiais</w:t>
      </w:r>
      <w:r w:rsidR="00F061EA" w:rsidRPr="00F37936">
        <w:rPr>
          <w:rFonts w:ascii="Times New Roman" w:hAnsi="Times New Roman" w:cs="Times New Roman"/>
        </w:rPr>
        <w:t>)</w:t>
      </w:r>
      <w:r w:rsidRPr="00F37936">
        <w:rPr>
          <w:rFonts w:ascii="Times New Roman" w:hAnsi="Times New Roman" w:cs="Times New Roman"/>
          <w:color w:val="000000"/>
          <w:sz w:val="24"/>
        </w:rPr>
        <w:t>;</w:t>
      </w:r>
    </w:p>
    <w:p w14:paraId="15C645F4"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17.20. projektas įgyvendinamas Lietuvos Respublikoje;</w:t>
      </w:r>
    </w:p>
    <w:p w14:paraId="72765603" w14:textId="44C7B3FC"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17.21. pareiškėjo įsikūrimas paramos paraiškos teikimo metu nėra pasibaigęs. Įsikūrimo procesą sudaro: žemės ūkio valdos ir ūkio įregistravimas pareiškėjo vardu, minimalios ūkininkavimo pradmenų programos baigimas,</w:t>
      </w:r>
      <w:r w:rsidRPr="00F37936">
        <w:rPr>
          <w:rFonts w:ascii="Times New Roman" w:hAnsi="Times New Roman"/>
          <w:b/>
          <w:color w:val="000000"/>
          <w:sz w:val="24"/>
        </w:rPr>
        <w:t xml:space="preserve"> </w:t>
      </w:r>
      <w:r w:rsidRPr="00F37936">
        <w:rPr>
          <w:rFonts w:ascii="Times New Roman" w:hAnsi="Times New Roman"/>
          <w:color w:val="000000"/>
          <w:sz w:val="24"/>
        </w:rPr>
        <w:t>pareiškėjo, kaip ūkio valdytojo, paraiškos gauti tiesiogines išmokas pateikimas. Teikdamas paraišką paramai gauti pareiškėjas turi būti pabaigęs bent vieną iš išvardytų įsikūrimo proceso etapų. Įsikūrimo procesas laikomas užbaigtu, kai pareiškėjas pirmą kartą, kaip ūkio valdytojas, pateikia paraišką tiesioginėms išmokoms gauti (taikoma ir tais atvejais, kai paraiška tiesioginėms išmokoms gauti buvo pateikta neįregistravus ūkininko ūkio ir (arba) pateikta paraiška tiesioginėms išmokoms gauti buvo išregistruota iki paramos paraiškos jaunojo ūkininko įsikūrimui pagal šią veiklos sritį gauti). Minimalios ūkininkavimo pradmenų programos neprivaloma baigti tiems pareiškėjams, kurie atitinka Taisyklių 10.2.1 ir (arba) 10.2.2 papunkčiuose nurodytus reikalavimus;</w:t>
      </w:r>
    </w:p>
    <w:p w14:paraId="1F328D10"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17.22. parama teikiama tik tiems jauniesiems ūkininkams, kurių įsikūrimas paramos paraiškos pateikimo metu nebus pasibaigęs, t. y. pareiškėjas pirmą kartą kaip ūkio valdytojas negali būti pateikęs paraiškos tiesioginėms išmokoms gauti;</w:t>
      </w:r>
    </w:p>
    <w:p w14:paraId="715A68C4"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17.23. pareiškėjas atitinka labai mažos arba mažos įmonės apibrėžimą, kaip nustatyta Lietuvos Respublikos smulkiojo ir vidutinio verslo plėtros įstatyme;</w:t>
      </w:r>
    </w:p>
    <w:p w14:paraId="34720BC2"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17.24. Poveikio aplinkai įvertinimas atliekamas iki paramos paraiškos pateikimo vadovaujantis Lietuvos Respublikos </w:t>
      </w:r>
      <w:bookmarkStart w:id="3" w:name="n1_4"/>
      <w:r w:rsidRPr="00F37936">
        <w:rPr>
          <w:rFonts w:ascii="Times New Roman" w:hAnsi="Times New Roman"/>
          <w:color w:val="000000"/>
          <w:sz w:val="24"/>
        </w:rPr>
        <w:fldChar w:fldCharType="begin"/>
      </w:r>
      <w:r w:rsidRPr="00F37936">
        <w:rPr>
          <w:rFonts w:ascii="Times New Roman" w:hAnsi="Times New Roman"/>
          <w:color w:val="000000"/>
          <w:sz w:val="24"/>
        </w:rPr>
        <w:instrText xml:space="preserve"> HYPERLINK "http://www.infolex.lt/ta/8801" \o "Lietuvos Respublikos planuojamos ūkinės veiklos poveikio aplinkai vertinimo įstatymas" \t "_blank" </w:instrText>
      </w:r>
      <w:r w:rsidRPr="00F37936">
        <w:rPr>
          <w:rFonts w:ascii="Times New Roman" w:hAnsi="Times New Roman"/>
          <w:color w:val="000000"/>
          <w:sz w:val="24"/>
        </w:rPr>
        <w:fldChar w:fldCharType="separate"/>
      </w:r>
      <w:r w:rsidRPr="00F37936">
        <w:rPr>
          <w:rFonts w:ascii="Times New Roman" w:hAnsi="Times New Roman"/>
          <w:color w:val="000000"/>
          <w:sz w:val="24"/>
        </w:rPr>
        <w:t>planuojamos ūkinės veiklos poveikio aplinkai vertinimo įstatyme</w:t>
      </w:r>
      <w:r w:rsidRPr="00F37936">
        <w:rPr>
          <w:rFonts w:ascii="Times New Roman" w:hAnsi="Times New Roman"/>
          <w:color w:val="000000"/>
          <w:sz w:val="24"/>
        </w:rPr>
        <w:fldChar w:fldCharType="end"/>
      </w:r>
      <w:bookmarkStart w:id="4" w:name="pn1_4"/>
      <w:bookmarkEnd w:id="3"/>
      <w:bookmarkEnd w:id="4"/>
      <w:r w:rsidRPr="00F37936">
        <w:rPr>
          <w:rFonts w:ascii="Times New Roman" w:hAnsi="Times New Roman"/>
          <w:color w:val="000000"/>
          <w:sz w:val="24"/>
        </w:rPr>
        <w:t> nustatytais atvejais.</w:t>
      </w:r>
    </w:p>
    <w:p w14:paraId="1639E254" w14:textId="4BCE195B"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 xml:space="preserve">17.25. pareiškėjas per 18 mėnesių nuo įsikūrimo dienos (paraiškos tiesioginėms išmokoms gauti pateikimo dienos) turi tapti aktyviu ūkininku, kaip apibrėžta Reglamento (ES) 1307/2013 9 </w:t>
      </w:r>
      <w:r w:rsidRPr="00F37936">
        <w:rPr>
          <w:rFonts w:ascii="Times New Roman" w:hAnsi="Times New Roman"/>
          <w:color w:val="000000"/>
          <w:sz w:val="24"/>
        </w:rPr>
        <w:lastRenderedPageBreak/>
        <w:t>straipsnyje ir nustatyta</w:t>
      </w:r>
      <w:r w:rsidR="003002CC" w:rsidRPr="00F37936">
        <w:rPr>
          <w:rFonts w:ascii="Times New Roman" w:hAnsi="Times New Roman"/>
          <w:color w:val="000000"/>
          <w:sz w:val="24"/>
        </w:rPr>
        <w:t xml:space="preserve"> Paramos už žemės ūkio naudmenas ir kitus plotus bei gyvulius paraiškos ir 2016–2020 metų tiesioginių išmokų administravimo bei kontrolės taisyklių</w:t>
      </w:r>
      <w:r w:rsidR="005B28C9" w:rsidRPr="00F37936">
        <w:rPr>
          <w:rFonts w:ascii="Times New Roman" w:eastAsia="Times New Roman" w:hAnsi="Times New Roman" w:cs="Times New Roman"/>
          <w:color w:val="000000"/>
          <w:sz w:val="24"/>
          <w:szCs w:val="24"/>
          <w:lang w:eastAsia="lt-LT"/>
        </w:rPr>
        <w:t>,</w:t>
      </w:r>
      <w:r w:rsidR="003002CC" w:rsidRPr="00F37936">
        <w:rPr>
          <w:rFonts w:ascii="Times New Roman" w:hAnsi="Times New Roman"/>
          <w:color w:val="000000"/>
          <w:sz w:val="24"/>
        </w:rPr>
        <w:t xml:space="preserve"> patvirtintų </w:t>
      </w:r>
      <w:r w:rsidR="003002CC" w:rsidRPr="00F37936">
        <w:rPr>
          <w:rStyle w:val="clear"/>
          <w:rFonts w:ascii="Times New Roman" w:hAnsi="Times New Roman"/>
          <w:color w:val="000000"/>
          <w:sz w:val="24"/>
        </w:rPr>
        <w:t>Lietuvos Respublikos žemės ūkio ministro 2015 m. gruodžio 4 d. įsakymu Nr. 3D-897 „Dėl Paramos už žemės ūkio naudmenas ir kitus plotus bei gyvulius paraiškos ir 2016–2020 metų tiesioginių išmokų administravimo bei kontrolės taisyklių patvirtinimo“</w:t>
      </w:r>
      <w:r w:rsidR="003002CC" w:rsidRPr="00F37936">
        <w:rPr>
          <w:rFonts w:ascii="Times New Roman" w:hAnsi="Times New Roman"/>
          <w:color w:val="000000"/>
          <w:sz w:val="24"/>
        </w:rPr>
        <w:t>;</w:t>
      </w:r>
    </w:p>
    <w:p w14:paraId="45AC639E" w14:textId="78276378" w:rsidR="00817C08" w:rsidRPr="00F37936" w:rsidRDefault="00817C08" w:rsidP="001D3AEA">
      <w:pPr>
        <w:shd w:val="clear" w:color="auto" w:fill="FFFFFF"/>
        <w:spacing w:after="0" w:line="360" w:lineRule="auto"/>
        <w:ind w:firstLine="720"/>
        <w:jc w:val="both"/>
        <w:rPr>
          <w:rFonts w:ascii="Times New Roman" w:hAnsi="Times New Roman"/>
          <w:sz w:val="24"/>
        </w:rPr>
      </w:pPr>
      <w:r w:rsidRPr="00F37936">
        <w:rPr>
          <w:rFonts w:ascii="Times New Roman" w:hAnsi="Times New Roman"/>
          <w:sz w:val="24"/>
        </w:rPr>
        <w:t xml:space="preserve">17.26. pareiškėjas užtikrina, kad verslo planą pradės įgyvendinti per 9 mėn. nuo </w:t>
      </w:r>
      <w:r w:rsidR="009C0AE0" w:rsidRPr="00F37936">
        <w:rPr>
          <w:rFonts w:ascii="Times New Roman" w:hAnsi="Times New Roman"/>
          <w:sz w:val="24"/>
        </w:rPr>
        <w:t>sprendimo suteikti paramą priėmimo dienos.</w:t>
      </w:r>
      <w:r w:rsidRPr="00F37936">
        <w:rPr>
          <w:rFonts w:ascii="Times New Roman" w:hAnsi="Times New Roman"/>
          <w:sz w:val="24"/>
        </w:rPr>
        <w:t xml:space="preserve"> Paramos gavėjas, pradėdamas įgyvendinti verslo planą, raštu apie tai informuoja Agentūrą ir prideda tai patvirtinančius dokumentus (investicijos įsigijimo dokumentus, sutartį dėl paslaugų teikimo ir kt.). Verslo plano įgyvendinimo pradžia nėra laikoma konsultacijų projekto įgyvendinimo ir administravimo klausimais ir kitų bendrųjų išlaidų kategorijai priskirtinų išlaidų pirkimo-pardavimo, paslaugų teikimo sutarčių sudarymas;</w:t>
      </w:r>
    </w:p>
    <w:p w14:paraId="03BF8CD7"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17.27. besikuriančio jaunojo ūkininko valda gali būti sudaryta iš sklypų, kurie buvo sutuoktinio valdoje, jei šiems sklypams nebuvo skirta parama pagal Lietuvos kaimo plėtros 2007–2013 metų programos priemonę „Jaunųjų ūkininkų įsikūrimas“ arba Lietuvos kaimo plėtros 2014–2020 metų programos priemonės „Ūkio ir verslo plėtra“ veiklos sritį „Parama jaunųjų ūkininkų įsikūrimui“;</w:t>
      </w:r>
    </w:p>
    <w:p w14:paraId="668AB48C"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17.28. pareiškėjas įsikūrimo metu iki paramos paraiškos pateikimo dienos nuosavybės teise gali įgyti sklypus iš valdos, kuriai buvo skirta parama pagal Lietuvos kaimo plėtros 2007–2013 metų programos arba Lietuvos kaimo plėtros 2014–2020 metų programos investicines priemones, tačiau tik tuo atveju, jei jau pasibaigęs projekto kontrolės laikotarpis;</w:t>
      </w:r>
    </w:p>
    <w:p w14:paraId="4B7E2DC0" w14:textId="77777777" w:rsidR="00817C08" w:rsidRPr="00F37936" w:rsidRDefault="00817C08" w:rsidP="001D3AEA">
      <w:pPr>
        <w:shd w:val="clear" w:color="auto" w:fill="FFFFFF"/>
        <w:spacing w:after="0" w:line="360" w:lineRule="auto"/>
        <w:ind w:firstLine="720"/>
        <w:jc w:val="both"/>
        <w:rPr>
          <w:rFonts w:ascii="Times New Roman" w:hAnsi="Times New Roman"/>
          <w:color w:val="000000"/>
          <w:sz w:val="24"/>
        </w:rPr>
      </w:pPr>
      <w:r w:rsidRPr="00F37936">
        <w:rPr>
          <w:rFonts w:ascii="Times New Roman" w:hAnsi="Times New Roman"/>
          <w:color w:val="000000"/>
          <w:sz w:val="24"/>
        </w:rPr>
        <w:t>17.29. besikuriančio sutuoktinio valda ir ūkis negali būti perregistruoti iš jo sutuoktinio.</w:t>
      </w:r>
    </w:p>
    <w:p w14:paraId="344A18F4" w14:textId="609DBA26" w:rsidR="000F5A4C" w:rsidRPr="00F37936" w:rsidRDefault="00817C08" w:rsidP="00622139">
      <w:pPr>
        <w:shd w:val="clear" w:color="auto" w:fill="FFFFFF"/>
        <w:spacing w:after="0" w:line="360" w:lineRule="auto"/>
        <w:ind w:firstLine="720"/>
        <w:jc w:val="both"/>
        <w:rPr>
          <w:rFonts w:ascii="Times New Roman" w:eastAsia="Times New Roman" w:hAnsi="Times New Roman" w:cs="Times New Roman"/>
          <w:b/>
          <w:bCs/>
          <w:color w:val="000000"/>
          <w:spacing w:val="2"/>
          <w:sz w:val="24"/>
          <w:szCs w:val="24"/>
          <w:lang w:eastAsia="lt-LT"/>
        </w:rPr>
      </w:pPr>
      <w:r w:rsidRPr="00F37936">
        <w:rPr>
          <w:rFonts w:ascii="Times New Roman" w:hAnsi="Times New Roman"/>
          <w:color w:val="000000"/>
          <w:spacing w:val="2"/>
          <w:sz w:val="24"/>
        </w:rPr>
        <w:t> </w:t>
      </w:r>
    </w:p>
    <w:p w14:paraId="6BD83262" w14:textId="5DA05FB1" w:rsidR="00AC5378" w:rsidRPr="00DC248E" w:rsidRDefault="00817C08" w:rsidP="00F37936">
      <w:pPr>
        <w:shd w:val="clear" w:color="auto" w:fill="FFFFFF"/>
        <w:spacing w:after="0" w:line="240" w:lineRule="auto"/>
        <w:jc w:val="center"/>
        <w:rPr>
          <w:rFonts w:ascii="Times New Roman" w:hAnsi="Times New Roman"/>
          <w:b/>
          <w:color w:val="000000"/>
          <w:spacing w:val="2"/>
          <w:sz w:val="24"/>
        </w:rPr>
      </w:pPr>
      <w:r w:rsidRPr="00DC248E">
        <w:rPr>
          <w:rFonts w:ascii="Times New Roman" w:hAnsi="Times New Roman"/>
          <w:b/>
          <w:color w:val="000000"/>
          <w:spacing w:val="2"/>
          <w:sz w:val="24"/>
        </w:rPr>
        <w:t>VII</w:t>
      </w:r>
      <w:r w:rsidR="00AC5378" w:rsidRPr="00DC248E">
        <w:rPr>
          <w:rFonts w:ascii="Times New Roman" w:hAnsi="Times New Roman"/>
          <w:b/>
          <w:color w:val="000000"/>
          <w:spacing w:val="2"/>
          <w:sz w:val="24"/>
        </w:rPr>
        <w:t xml:space="preserve"> SKYRIUS</w:t>
      </w:r>
    </w:p>
    <w:p w14:paraId="2809A050" w14:textId="6011D2AF" w:rsidR="00817C08" w:rsidRPr="00DC248E" w:rsidRDefault="00817C08" w:rsidP="00F37936">
      <w:pPr>
        <w:shd w:val="clear" w:color="auto" w:fill="FFFFFF"/>
        <w:spacing w:after="0" w:line="240" w:lineRule="auto"/>
        <w:jc w:val="center"/>
        <w:rPr>
          <w:rFonts w:ascii="Times New Roman" w:hAnsi="Times New Roman"/>
          <w:color w:val="000000"/>
          <w:spacing w:val="2"/>
          <w:sz w:val="24"/>
        </w:rPr>
      </w:pPr>
      <w:r w:rsidRPr="00DC248E">
        <w:rPr>
          <w:rFonts w:ascii="Times New Roman" w:hAnsi="Times New Roman"/>
          <w:b/>
          <w:color w:val="000000"/>
          <w:spacing w:val="2"/>
          <w:sz w:val="24"/>
        </w:rPr>
        <w:t xml:space="preserve"> PAREIŠKĖJO ĮSIPAREIGOJIMAI</w:t>
      </w:r>
    </w:p>
    <w:p w14:paraId="1457E3CC"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w:t>
      </w:r>
    </w:p>
    <w:p w14:paraId="0ACACE9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 Pareiškėjas prisiima šiuos įsipareigojimus:</w:t>
      </w:r>
    </w:p>
    <w:p w14:paraId="21637921" w14:textId="08BA821A"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18.1. apdrausti turtą, kuriam įsigyti ar sukurti bus panaudota parama, nuo </w:t>
      </w:r>
      <w:r w:rsidR="00944057" w:rsidRPr="00DC248E">
        <w:rPr>
          <w:rFonts w:ascii="Times New Roman" w:hAnsi="Times New Roman"/>
          <w:spacing w:val="2"/>
          <w:sz w:val="24"/>
        </w:rPr>
        <w:t>paramos sutarties pasirašymo datos (tuo atveju, jei turtas įsigyjamas po paramos sutarties pasirašymo, nuo turto priėmimo perdavimo akto pasirašymo d</w:t>
      </w:r>
      <w:r w:rsidR="00EE2034" w:rsidRPr="00DC248E">
        <w:rPr>
          <w:rFonts w:ascii="Times New Roman" w:hAnsi="Times New Roman"/>
          <w:spacing w:val="2"/>
          <w:sz w:val="24"/>
        </w:rPr>
        <w:t>atos</w:t>
      </w:r>
      <w:r w:rsidR="00944057" w:rsidRPr="00DC248E">
        <w:rPr>
          <w:rFonts w:ascii="Times New Roman" w:hAnsi="Times New Roman"/>
          <w:spacing w:val="2"/>
          <w:sz w:val="24"/>
        </w:rPr>
        <w:t>)</w:t>
      </w:r>
      <w:r w:rsidRPr="00DC248E">
        <w:rPr>
          <w:rFonts w:ascii="Times New Roman" w:hAnsi="Times New Roman"/>
          <w:color w:val="000000"/>
          <w:spacing w:val="2"/>
          <w:sz w:val="24"/>
        </w:rPr>
        <w:t xml:space="preserve"> iki verslo plano kontrolės laikotarpio pabaigos (didžiausiu turto atkuriamosios vertės draudimu nuo visų galimų rizikos atvejų verslo plano įgyvendinimo laikotarpiui, o įgyvendinus verslo planą – likutinei vertei, atsižvelgiant į atitinkamos rūšies turto naudojimo laiką ir taikomas turto nusidėvėjimo normas). Reikalavimas gali būti netaikomas, jei pareiškėjas įrodo, kad apdrausti paramos lėšomis įgytą ar sukurtą turtą nėra galimybių ir kartu su mokėjimo prašymu pateikia bent tris šio fakto patvirtinimo oficialius skirtingų </w:t>
      </w:r>
      <w:r w:rsidRPr="00DC248E">
        <w:rPr>
          <w:rFonts w:ascii="Times New Roman" w:hAnsi="Times New Roman"/>
          <w:color w:val="000000"/>
          <w:spacing w:val="2"/>
          <w:sz w:val="24"/>
        </w:rPr>
        <w:lastRenderedPageBreak/>
        <w:t>draudimo įmonių atsisakymo suteikti draudimo paslaugas raštus</w:t>
      </w:r>
      <w:r w:rsidR="003002CC" w:rsidRPr="00DC248E">
        <w:rPr>
          <w:rFonts w:ascii="Times New Roman" w:hAnsi="Times New Roman"/>
          <w:color w:val="000000"/>
          <w:spacing w:val="2"/>
          <w:sz w:val="24"/>
        </w:rPr>
        <w:t>. Įvykus draudžiamajam įvykiui paramos gavėjas įsipareigoja atkurti turtą ne mažesne negu atkuriamąja turto verte ir ne mažesnių techninių parametrų</w:t>
      </w:r>
      <w:r w:rsidRPr="00DC248E">
        <w:rPr>
          <w:rFonts w:ascii="Times New Roman" w:hAnsi="Times New Roman"/>
          <w:color w:val="000000"/>
          <w:spacing w:val="2"/>
          <w:sz w:val="24"/>
        </w:rPr>
        <w:t>;</w:t>
      </w:r>
    </w:p>
    <w:p w14:paraId="002AA269" w14:textId="056AA73C"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18.2. nekeisti projekto įgyvendinimo vietos ir sąlygų (vykdyti verslo plane numatytą žemės ūkio veiklą), neparduoti ir kitaip neperleisti kitam asmeniui už paramos lėšas įgyto turto (išskyrus biologinį turtą) nuo </w:t>
      </w:r>
      <w:r w:rsidR="00944057" w:rsidRPr="00DC248E">
        <w:rPr>
          <w:rFonts w:ascii="Times New Roman" w:hAnsi="Times New Roman"/>
          <w:color w:val="000000"/>
          <w:spacing w:val="2"/>
          <w:sz w:val="24"/>
        </w:rPr>
        <w:t>paramos sutarties pasirašymo</w:t>
      </w:r>
      <w:r w:rsidRPr="00DC248E">
        <w:rPr>
          <w:rFonts w:ascii="Times New Roman" w:hAnsi="Times New Roman"/>
          <w:color w:val="000000"/>
          <w:spacing w:val="2"/>
          <w:sz w:val="24"/>
        </w:rPr>
        <w:t xml:space="preserve"> datos iki verslo plano kontrolės laikotarpio pabaigos. Leidimą įkeisti turtą </w:t>
      </w:r>
      <w:r w:rsidR="00944057" w:rsidRPr="00DC248E">
        <w:rPr>
          <w:rFonts w:ascii="Times New Roman" w:hAnsi="Times New Roman"/>
          <w:color w:val="000000"/>
          <w:spacing w:val="2"/>
          <w:sz w:val="24"/>
        </w:rPr>
        <w:t xml:space="preserve">finansų įmonėms arba </w:t>
      </w:r>
      <w:r w:rsidRPr="00DC248E">
        <w:rPr>
          <w:rFonts w:ascii="Times New Roman" w:hAnsi="Times New Roman"/>
          <w:color w:val="000000"/>
          <w:spacing w:val="2"/>
          <w:sz w:val="24"/>
        </w:rPr>
        <w:t>kredito įstaigoms</w:t>
      </w:r>
      <w:r w:rsidR="005433B3" w:rsidRPr="00DC248E">
        <w:rPr>
          <w:rFonts w:ascii="Times New Roman" w:hAnsi="Times New Roman"/>
          <w:color w:val="000000"/>
          <w:spacing w:val="2"/>
          <w:sz w:val="24"/>
        </w:rPr>
        <w:t xml:space="preserve"> paramos gavėjai gali tik gavę Agentūros leidimą, kurį</w:t>
      </w:r>
      <w:r w:rsidRPr="00DC248E">
        <w:rPr>
          <w:rFonts w:ascii="Times New Roman" w:hAnsi="Times New Roman"/>
          <w:color w:val="000000"/>
          <w:spacing w:val="2"/>
          <w:sz w:val="24"/>
        </w:rPr>
        <w:t xml:space="preserve"> Agentūra </w:t>
      </w:r>
      <w:r w:rsidRPr="00DC248E">
        <w:rPr>
          <w:rFonts w:ascii="Times New Roman" w:eastAsia="Times New Roman" w:hAnsi="Times New Roman" w:cs="Times New Roman"/>
          <w:color w:val="000000"/>
          <w:spacing w:val="2"/>
          <w:sz w:val="24"/>
          <w:szCs w:val="24"/>
          <w:lang w:eastAsia="lt-LT"/>
        </w:rPr>
        <w:t>suteik</w:t>
      </w:r>
      <w:r w:rsidR="005578CA" w:rsidRPr="00DC248E">
        <w:rPr>
          <w:rFonts w:ascii="Times New Roman" w:eastAsia="Times New Roman" w:hAnsi="Times New Roman" w:cs="Times New Roman"/>
          <w:color w:val="000000"/>
          <w:spacing w:val="2"/>
          <w:sz w:val="24"/>
          <w:szCs w:val="24"/>
          <w:lang w:eastAsia="lt-LT"/>
        </w:rPr>
        <w:t>ia</w:t>
      </w:r>
      <w:r w:rsidRPr="00DC248E">
        <w:rPr>
          <w:rFonts w:ascii="Times New Roman" w:hAnsi="Times New Roman"/>
          <w:color w:val="000000"/>
          <w:spacing w:val="2"/>
          <w:sz w:val="24"/>
        </w:rPr>
        <w:t xml:space="preserve"> tik tiems paramos gavėjams, kurie paramos paraiškoje </w:t>
      </w:r>
      <w:r w:rsidR="005433B3" w:rsidRPr="00DC248E">
        <w:rPr>
          <w:rFonts w:ascii="Times New Roman" w:hAnsi="Times New Roman"/>
          <w:color w:val="000000"/>
          <w:spacing w:val="2"/>
          <w:sz w:val="24"/>
        </w:rPr>
        <w:t xml:space="preserve">finansų įmonės arba </w:t>
      </w:r>
      <w:r w:rsidRPr="00DC248E">
        <w:rPr>
          <w:rFonts w:ascii="Times New Roman" w:hAnsi="Times New Roman"/>
          <w:color w:val="000000"/>
          <w:spacing w:val="2"/>
          <w:sz w:val="24"/>
        </w:rPr>
        <w:t xml:space="preserve">kredito įstaigos suteiktą paskolą įvardijo kaip vieną iš projekto finansavimo šaltinių. Agentūros sprendimu pareiškėjui gali būti leista įkeisti paramos lėšomis įsigytą turtą tik tai </w:t>
      </w:r>
      <w:r w:rsidR="005433B3" w:rsidRPr="00DC248E">
        <w:rPr>
          <w:rFonts w:ascii="Times New Roman" w:hAnsi="Times New Roman"/>
          <w:color w:val="000000"/>
          <w:spacing w:val="2"/>
          <w:sz w:val="24"/>
        </w:rPr>
        <w:t xml:space="preserve">finansų įmonei arba </w:t>
      </w:r>
      <w:r w:rsidRPr="00DC248E">
        <w:rPr>
          <w:rFonts w:ascii="Times New Roman" w:hAnsi="Times New Roman"/>
          <w:color w:val="000000"/>
          <w:spacing w:val="2"/>
          <w:sz w:val="24"/>
        </w:rPr>
        <w:t>kredito įstaigai, kuri suteikė paskolą projektu</w:t>
      </w:r>
      <w:r w:rsidR="004309CC" w:rsidRPr="00DC248E">
        <w:rPr>
          <w:rFonts w:ascii="Times New Roman" w:hAnsi="Times New Roman"/>
          <w:color w:val="000000"/>
          <w:spacing w:val="2"/>
          <w:sz w:val="24"/>
        </w:rPr>
        <w:t>i įgyvendinti</w:t>
      </w:r>
      <w:r w:rsidRPr="00DC248E">
        <w:rPr>
          <w:rFonts w:ascii="Times New Roman" w:hAnsi="Times New Roman"/>
          <w:color w:val="000000"/>
          <w:spacing w:val="2"/>
          <w:sz w:val="24"/>
        </w:rPr>
        <w:t xml:space="preserve">. </w:t>
      </w:r>
      <w:r w:rsidR="00F061EA" w:rsidRPr="00DC248E">
        <w:rPr>
          <w:rFonts w:ascii="Times New Roman" w:hAnsi="Times New Roman"/>
          <w:color w:val="000000"/>
          <w:spacing w:val="2"/>
          <w:sz w:val="24"/>
        </w:rPr>
        <w:t>Įkeičiamas už paramos lėšas įgytas turtas turi būti skirtas paskolos, kuria finansuojamas projekto įgyvendinimas, grąžinimui užtikrinti. Kitais pagrindais nei paskolos, kuria finansuojamas projekto įgyvendinimas, grąžinimo užtikrinimas, už paramos lėšas įsigytas turtas negali būti įkeistas;</w:t>
      </w:r>
    </w:p>
    <w:p w14:paraId="7EA54B31"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18.3. iki verslo plano kontrolės laikotarpio pabaigos tvarkyti buhalterinę apskaitą šių Taisyklių 17.8 papunktyje nustatyta tvarka;</w:t>
      </w:r>
    </w:p>
    <w:p w14:paraId="264287B9"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18.4. viešinti paramą, vadovaudamasis Suteiktos paramos pagal Lietuvos kaimo plėtros 2014–2020 metų programą viešinimo taisyklėmis, patvirtintomis Lietuvos Respublikos žemės ūkio ministro 2014 m. gruodžio 3 d. įsakymu Nr. 3D-925 „Dėl Suteiktos paramos pagal Lietuvos kaimo plėtros 2014–2020 metų programą viešinimo taisyklių patvirtinimo“ (toliau – viešinimo taisyklės);</w:t>
      </w:r>
    </w:p>
    <w:p w14:paraId="615D7BE1" w14:textId="3432909C"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18.5. jei Pareiškėjas turi</w:t>
      </w:r>
      <w:r w:rsidR="003002CC" w:rsidRPr="00DC248E">
        <w:rPr>
          <w:rFonts w:ascii="Times New Roman" w:hAnsi="Times New Roman"/>
          <w:color w:val="000000"/>
          <w:spacing w:val="2"/>
          <w:sz w:val="24"/>
        </w:rPr>
        <w:t xml:space="preserve"> ne mažiau kaip</w:t>
      </w:r>
      <w:r w:rsidRPr="00DC248E">
        <w:rPr>
          <w:rFonts w:ascii="Times New Roman" w:hAnsi="Times New Roman"/>
          <w:color w:val="000000"/>
          <w:spacing w:val="2"/>
          <w:sz w:val="24"/>
        </w:rPr>
        <w:t xml:space="preserve"> 5 ha nuosavybės teise valdomų </w:t>
      </w:r>
      <w:r w:rsidR="003002CC" w:rsidRPr="00DC248E">
        <w:rPr>
          <w:rFonts w:ascii="Times New Roman" w:hAnsi="Times New Roman"/>
          <w:color w:val="000000"/>
          <w:spacing w:val="2"/>
          <w:sz w:val="24"/>
        </w:rPr>
        <w:t>žemės ūkio naudmenų</w:t>
      </w:r>
      <w:r w:rsidR="005B28C9" w:rsidRPr="00DC248E">
        <w:rPr>
          <w:rFonts w:ascii="Times New Roman" w:eastAsia="Times New Roman" w:hAnsi="Times New Roman" w:cs="Times New Roman"/>
          <w:color w:val="000000"/>
          <w:spacing w:val="2"/>
          <w:sz w:val="24"/>
          <w:szCs w:val="24"/>
          <w:lang w:eastAsia="lt-LT"/>
        </w:rPr>
        <w:t>,</w:t>
      </w:r>
      <w:r w:rsidR="003002CC" w:rsidRPr="00DC248E">
        <w:rPr>
          <w:rFonts w:ascii="Times New Roman" w:hAnsi="Times New Roman"/>
          <w:color w:val="000000"/>
          <w:spacing w:val="2"/>
          <w:sz w:val="24"/>
        </w:rPr>
        <w:t xml:space="preserve"> </w:t>
      </w:r>
      <w:r w:rsidRPr="00DC248E">
        <w:rPr>
          <w:rFonts w:ascii="Times New Roman" w:hAnsi="Times New Roman"/>
          <w:color w:val="000000"/>
          <w:spacing w:val="2"/>
          <w:sz w:val="24"/>
        </w:rPr>
        <w:t>į</w:t>
      </w:r>
      <w:r w:rsidR="003002CC" w:rsidRPr="00DC248E">
        <w:rPr>
          <w:rFonts w:ascii="Times New Roman" w:hAnsi="Times New Roman"/>
          <w:color w:val="000000"/>
          <w:spacing w:val="2"/>
          <w:sz w:val="24"/>
        </w:rPr>
        <w:t>trauktų į</w:t>
      </w:r>
      <w:r w:rsidRPr="00DC248E">
        <w:rPr>
          <w:rFonts w:ascii="Times New Roman" w:hAnsi="Times New Roman"/>
          <w:color w:val="000000"/>
          <w:spacing w:val="2"/>
          <w:sz w:val="24"/>
        </w:rPr>
        <w:t xml:space="preserve"> žemės ūkio valdą</w:t>
      </w:r>
      <w:r w:rsidR="005B28C9" w:rsidRPr="00DC248E">
        <w:rPr>
          <w:rFonts w:ascii="Times New Roman" w:eastAsia="Times New Roman" w:hAnsi="Times New Roman" w:cs="Times New Roman"/>
          <w:color w:val="000000"/>
          <w:spacing w:val="2"/>
          <w:sz w:val="24"/>
          <w:szCs w:val="24"/>
          <w:lang w:eastAsia="lt-LT"/>
        </w:rPr>
        <w:t>,</w:t>
      </w:r>
      <w:r w:rsidRPr="00DC248E">
        <w:rPr>
          <w:rFonts w:ascii="Times New Roman" w:hAnsi="Times New Roman"/>
          <w:color w:val="000000"/>
          <w:spacing w:val="2"/>
          <w:sz w:val="24"/>
        </w:rPr>
        <w:t xml:space="preserve"> ir tai numatė atrankos kriterijuose, išlaikyti jas visą verslo plano įgyvendinimo laikotarpį iki verslo plano kontrolės laikotarpio pabaigos;</w:t>
      </w:r>
    </w:p>
    <w:p w14:paraId="4318E8C7" w14:textId="7CEE377B"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18.6. užtikrinti, kad, jei pareiškėjas numatė atrankos kriterijuose, kad ūkio grynasis pelningumas, įgyvendinus v</w:t>
      </w:r>
      <w:r w:rsidR="00D951BD" w:rsidRPr="00DC248E">
        <w:rPr>
          <w:rFonts w:ascii="Times New Roman" w:hAnsi="Times New Roman"/>
          <w:color w:val="000000"/>
          <w:spacing w:val="2"/>
          <w:sz w:val="24"/>
        </w:rPr>
        <w:t>erslo planą, bus didesnis kaip 3</w:t>
      </w:r>
      <w:r w:rsidRPr="00DC248E">
        <w:rPr>
          <w:rFonts w:ascii="Times New Roman" w:hAnsi="Times New Roman"/>
          <w:color w:val="000000"/>
          <w:spacing w:val="2"/>
          <w:sz w:val="24"/>
        </w:rPr>
        <w:t xml:space="preserve"> proc., grynasis pelningumas</w:t>
      </w:r>
      <w:r w:rsidR="005B28C9" w:rsidRPr="00DC248E">
        <w:rPr>
          <w:rFonts w:ascii="Times New Roman" w:eastAsia="Times New Roman" w:hAnsi="Times New Roman" w:cs="Times New Roman"/>
          <w:color w:val="000000"/>
          <w:spacing w:val="2"/>
          <w:sz w:val="24"/>
          <w:szCs w:val="24"/>
          <w:lang w:eastAsia="lt-LT"/>
        </w:rPr>
        <w:t>,</w:t>
      </w:r>
      <w:r w:rsidRPr="00DC248E">
        <w:rPr>
          <w:rFonts w:ascii="Times New Roman" w:hAnsi="Times New Roman"/>
          <w:color w:val="000000"/>
          <w:spacing w:val="2"/>
          <w:sz w:val="24"/>
        </w:rPr>
        <w:t xml:space="preserve"> įgyvendinus verslo planą</w:t>
      </w:r>
      <w:r w:rsidR="005B28C9" w:rsidRPr="00DC248E">
        <w:rPr>
          <w:rFonts w:ascii="Times New Roman" w:eastAsia="Times New Roman" w:hAnsi="Times New Roman" w:cs="Times New Roman"/>
          <w:color w:val="000000"/>
          <w:spacing w:val="2"/>
          <w:sz w:val="24"/>
          <w:szCs w:val="24"/>
          <w:lang w:eastAsia="lt-LT"/>
        </w:rPr>
        <w:t>,</w:t>
      </w:r>
      <w:r w:rsidR="00D951BD" w:rsidRPr="00DC248E">
        <w:rPr>
          <w:rFonts w:ascii="Times New Roman" w:hAnsi="Times New Roman"/>
          <w:color w:val="000000"/>
          <w:spacing w:val="2"/>
          <w:sz w:val="24"/>
        </w:rPr>
        <w:t xml:space="preserve"> būtų ne mažesnis kaip 3</w:t>
      </w:r>
      <w:r w:rsidRPr="00DC248E">
        <w:rPr>
          <w:rFonts w:ascii="Times New Roman" w:hAnsi="Times New Roman"/>
          <w:color w:val="000000"/>
          <w:spacing w:val="2"/>
          <w:sz w:val="24"/>
        </w:rPr>
        <w:t xml:space="preserve"> proc.;</w:t>
      </w:r>
    </w:p>
    <w:p w14:paraId="2DA6F0FD" w14:textId="026F6621"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w:t>
      </w:r>
      <w:r w:rsidRPr="00DC248E">
        <w:rPr>
          <w:rFonts w:ascii="Times New Roman" w:hAnsi="Times New Roman"/>
          <w:spacing w:val="2"/>
          <w:sz w:val="24"/>
        </w:rPr>
        <w:t>.7. jeigu neturi reikiamų profesinių įgūdžių ir kompetencijos paramos paraiškos pateikimo dieną, per 36 mėnesių laikotarpį nuo sprendimo skirti paramą priėmimo dienos</w:t>
      </w:r>
      <w:r w:rsidR="009C0AE0" w:rsidRPr="00DC248E">
        <w:rPr>
          <w:rFonts w:ascii="Times New Roman" w:hAnsi="Times New Roman"/>
          <w:spacing w:val="2"/>
          <w:sz w:val="24"/>
        </w:rPr>
        <w:t xml:space="preserve">, jeigu verslo </w:t>
      </w:r>
      <w:r w:rsidR="009C0AE0" w:rsidRPr="00DC248E">
        <w:rPr>
          <w:rFonts w:ascii="Times New Roman" w:hAnsi="Times New Roman"/>
          <w:color w:val="000000"/>
          <w:spacing w:val="2"/>
          <w:sz w:val="24"/>
        </w:rPr>
        <w:t>planas baigiamas įgyvendinti anksčiau, iki verslo plano įgyvendinimo pabaigos,</w:t>
      </w:r>
      <w:r w:rsidRPr="00DC248E">
        <w:rPr>
          <w:rFonts w:ascii="Times New Roman" w:hAnsi="Times New Roman"/>
          <w:color w:val="000000"/>
          <w:spacing w:val="2"/>
          <w:sz w:val="24"/>
        </w:rPr>
        <w:t xml:space="preserve"> turi įgyti toliau nurodytą išsilavinimą, kuris pagrindžiamas Verslo plane:</w:t>
      </w:r>
    </w:p>
    <w:p w14:paraId="7877D374"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18.7.1. profesinį žemės ūkio srities išsilavinimą arba;</w:t>
      </w:r>
    </w:p>
    <w:p w14:paraId="27F7F62A"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18.7.2. aukštąjį žemės ūkio srities išsilavinimą arba;</w:t>
      </w:r>
    </w:p>
    <w:p w14:paraId="6EAB67D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18.7.3. išklausyti Jaunųjų ūkininkų kompetencijos ugdymo programą. Informaciją apie šios programos modulių išklausymą Agentūrai teikia Žemės ūkio ministerijos Programos „</w:t>
      </w:r>
      <w:proofErr w:type="spellStart"/>
      <w:r w:rsidRPr="00DC248E">
        <w:rPr>
          <w:rFonts w:ascii="Times New Roman" w:hAnsi="Times New Roman"/>
          <w:color w:val="000000"/>
          <w:spacing w:val="2"/>
          <w:sz w:val="24"/>
        </w:rPr>
        <w:t>Leader</w:t>
      </w:r>
      <w:proofErr w:type="spellEnd"/>
      <w:r w:rsidRPr="00DC248E">
        <w:rPr>
          <w:rFonts w:ascii="Times New Roman" w:hAnsi="Times New Roman"/>
          <w:color w:val="000000"/>
          <w:spacing w:val="2"/>
          <w:sz w:val="24"/>
        </w:rPr>
        <w:t xml:space="preserve">“ ir </w:t>
      </w:r>
      <w:r w:rsidRPr="00DC248E">
        <w:rPr>
          <w:rFonts w:ascii="Times New Roman" w:hAnsi="Times New Roman"/>
          <w:color w:val="000000"/>
          <w:spacing w:val="2"/>
          <w:sz w:val="24"/>
        </w:rPr>
        <w:lastRenderedPageBreak/>
        <w:t>žemdirbių mokymo metodikos centras pateikdamas asmenų, išklausiusių programą, sąrašą, kuris taip pat viešai skelbiamas Žemės ūkio ministerijos Programos „</w:t>
      </w:r>
      <w:proofErr w:type="spellStart"/>
      <w:r w:rsidRPr="00DC248E">
        <w:rPr>
          <w:rFonts w:ascii="Times New Roman" w:hAnsi="Times New Roman"/>
          <w:color w:val="000000"/>
          <w:spacing w:val="2"/>
          <w:sz w:val="24"/>
        </w:rPr>
        <w:t>Leader</w:t>
      </w:r>
      <w:proofErr w:type="spellEnd"/>
      <w:r w:rsidRPr="00DC248E">
        <w:rPr>
          <w:rFonts w:ascii="Times New Roman" w:hAnsi="Times New Roman"/>
          <w:color w:val="000000"/>
          <w:spacing w:val="2"/>
          <w:sz w:val="24"/>
        </w:rPr>
        <w:t>“ ir žemdirbių mokymo metodikos centro svetainėje, arba pareiškėjas/paramos gavėjas pateikia Agentūrai rašytinės formos mokymų baigimo pažymėjimus, kuriuos išduoda Programos „</w:t>
      </w:r>
      <w:proofErr w:type="spellStart"/>
      <w:r w:rsidRPr="00DC248E">
        <w:rPr>
          <w:rFonts w:ascii="Times New Roman" w:hAnsi="Times New Roman"/>
          <w:color w:val="000000"/>
          <w:spacing w:val="2"/>
          <w:sz w:val="24"/>
        </w:rPr>
        <w:t>Leader</w:t>
      </w:r>
      <w:proofErr w:type="spellEnd"/>
      <w:r w:rsidRPr="00DC248E">
        <w:rPr>
          <w:rFonts w:ascii="Times New Roman" w:hAnsi="Times New Roman"/>
          <w:color w:val="000000"/>
          <w:spacing w:val="2"/>
          <w:sz w:val="24"/>
        </w:rPr>
        <w:t>“ ir žemdirbių mokymo metodikos centras asmens prašymu;</w:t>
      </w:r>
    </w:p>
    <w:p w14:paraId="40BAD6D4"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18.8. investuoti ne mažiau kaip 80 proc. išmokėtos paramos sumos prieš pateikdamas pirmąjį (tarpinį) mokėjimo prašymą (taikoma tik tuo atveju jei pareiškėjui parama išmokama trimis dalinėmis išmokomis);</w:t>
      </w:r>
    </w:p>
    <w:p w14:paraId="4248B0E0" w14:textId="77777777" w:rsidR="00D24FDB" w:rsidRPr="00DC248E" w:rsidRDefault="00D24FDB" w:rsidP="009355A1">
      <w:pPr>
        <w:shd w:val="clear" w:color="auto" w:fill="FFFFFF"/>
        <w:spacing w:after="0" w:line="360" w:lineRule="auto"/>
        <w:ind w:firstLine="720"/>
        <w:jc w:val="both"/>
        <w:rPr>
          <w:rFonts w:ascii="Times New Roman" w:hAnsi="Times New Roman"/>
          <w:color w:val="000000"/>
          <w:spacing w:val="2"/>
          <w:sz w:val="24"/>
          <w:szCs w:val="24"/>
        </w:rPr>
      </w:pPr>
      <w:r w:rsidRPr="00DC248E">
        <w:rPr>
          <w:rFonts w:ascii="Times New Roman" w:hAnsi="Times New Roman"/>
          <w:color w:val="000000"/>
          <w:spacing w:val="2"/>
          <w:sz w:val="24"/>
          <w:szCs w:val="24"/>
        </w:rPr>
        <w:t xml:space="preserve">18.9. vykdyti gyvulių genetinės kokybės gerinimo arba produktyvumo kontrolę, kai įkurtame gyvulininkystės ar mišriajame ūkyje, kuriame viena iš veiklų yra gyvulininkystė, laikomi galvijai, kiaulės, avys, ožkos </w:t>
      </w:r>
      <w:r w:rsidRPr="00DC248E">
        <w:rPr>
          <w:rFonts w:ascii="Times New Roman" w:hAnsi="Times New Roman"/>
          <w:spacing w:val="2"/>
          <w:sz w:val="24"/>
          <w:szCs w:val="24"/>
          <w:lang w:eastAsia="lt-LT"/>
        </w:rPr>
        <w:t> </w:t>
      </w:r>
      <w:r w:rsidRPr="00DC248E">
        <w:rPr>
          <w:rFonts w:ascii="Times New Roman" w:hAnsi="Times New Roman"/>
          <w:color w:val="000000"/>
          <w:spacing w:val="2"/>
          <w:sz w:val="24"/>
          <w:szCs w:val="24"/>
        </w:rPr>
        <w:t>arba vykdyti veislinių triušių apskaitą, kai įkurtame gyvulininkystės ar mišriajame ūkyje, kuriame viena iš veiklų yra gyvulininkystė, laikomi triušiai. G</w:t>
      </w:r>
      <w:r w:rsidRPr="00DC248E">
        <w:rPr>
          <w:rFonts w:ascii="Times New Roman" w:hAnsi="Times New Roman"/>
          <w:spacing w:val="2"/>
          <w:sz w:val="24"/>
          <w:szCs w:val="24"/>
        </w:rPr>
        <w:t xml:space="preserve">enetinės kokybės gerinimo arba produktyvumo kontrolę </w:t>
      </w:r>
      <w:r w:rsidRPr="00DC248E">
        <w:rPr>
          <w:rFonts w:ascii="Times New Roman" w:hAnsi="Times New Roman"/>
          <w:spacing w:val="2"/>
          <w:sz w:val="24"/>
          <w:szCs w:val="24"/>
          <w:lang w:eastAsia="lt-LT"/>
        </w:rPr>
        <w:t>vykdančių subjektų išduotos pažymos</w:t>
      </w:r>
      <w:r w:rsidRPr="00DC248E">
        <w:rPr>
          <w:rFonts w:ascii="Times New Roman" w:hAnsi="Times New Roman"/>
          <w:spacing w:val="2"/>
          <w:sz w:val="24"/>
          <w:szCs w:val="24"/>
        </w:rPr>
        <w:t xml:space="preserve"> turi būti teikiamos kartu su įgyvendinto projekto metinėmis ataskaitomis</w:t>
      </w:r>
      <w:r w:rsidRPr="00DC248E">
        <w:rPr>
          <w:rFonts w:ascii="Times New Roman" w:hAnsi="Times New Roman"/>
          <w:color w:val="000000"/>
          <w:spacing w:val="2"/>
          <w:sz w:val="24"/>
          <w:szCs w:val="24"/>
        </w:rPr>
        <w:t xml:space="preserve"> ne mažiau kaip 3 metus nuo paskutinio paramos lėšų išmokėjimo;</w:t>
      </w:r>
    </w:p>
    <w:p w14:paraId="3F794B43" w14:textId="79B659A3" w:rsidR="00817C08" w:rsidRPr="00DC248E" w:rsidRDefault="00817C08" w:rsidP="009355A1">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18.10 užtikrinti, kad įgyvendintos investicijos, įgyvendinus projektą, atitiks gyvūnų gerovės, veterinarijos, higienos ir maisto kokybės reikalavimus (jei investicijos turi įtakos minėtų reikalavimų laikymuisi). Pažymą apie atitiktį</w:t>
      </w:r>
      <w:r w:rsidR="00AC5378" w:rsidRPr="00DC248E">
        <w:rPr>
          <w:rFonts w:ascii="Times New Roman" w:hAnsi="Times New Roman"/>
          <w:color w:val="000000"/>
          <w:spacing w:val="2"/>
          <w:sz w:val="24"/>
        </w:rPr>
        <w:t xml:space="preserve"> </w:t>
      </w:r>
      <w:r w:rsidRPr="00DC248E">
        <w:rPr>
          <w:rFonts w:ascii="Times New Roman" w:hAnsi="Times New Roman"/>
          <w:color w:val="000000"/>
          <w:spacing w:val="2"/>
          <w:sz w:val="24"/>
        </w:rPr>
        <w:t>/</w:t>
      </w:r>
      <w:r w:rsidR="00AC5378" w:rsidRPr="00DC248E">
        <w:rPr>
          <w:rFonts w:ascii="Times New Roman" w:hAnsi="Times New Roman"/>
          <w:color w:val="000000"/>
          <w:spacing w:val="2"/>
          <w:sz w:val="24"/>
        </w:rPr>
        <w:t xml:space="preserve"> </w:t>
      </w:r>
      <w:r w:rsidRPr="00DC248E">
        <w:rPr>
          <w:rFonts w:ascii="Times New Roman" w:hAnsi="Times New Roman"/>
          <w:color w:val="000000"/>
          <w:spacing w:val="2"/>
          <w:sz w:val="24"/>
        </w:rPr>
        <w:t>neatitiktį Valstybinės maisto ir veterinarijos tarnybos prižiūrimiems teisės aktų reikalavimams Valstybinė maisto ir veterinarijos tarnyba pateikia Agentūrai;</w:t>
      </w:r>
    </w:p>
    <w:p w14:paraId="6CE5F1F4" w14:textId="3B284332" w:rsidR="00817C08" w:rsidRPr="00DC248E" w:rsidRDefault="00817C08" w:rsidP="009355A1">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18.11. pasiekti ir iki verslo plano kontrolės laikotarpio pabaigos išlaikyti paraiškoje bei verslo plane numatytu</w:t>
      </w:r>
      <w:r w:rsidR="004309CC" w:rsidRPr="00DC248E">
        <w:rPr>
          <w:rFonts w:ascii="Times New Roman" w:hAnsi="Times New Roman"/>
          <w:color w:val="000000"/>
          <w:spacing w:val="2"/>
          <w:sz w:val="24"/>
        </w:rPr>
        <w:t>s projekto priežiūros rodiklius;</w:t>
      </w:r>
    </w:p>
    <w:p w14:paraId="70A89F2C" w14:textId="07C52728" w:rsidR="009355A1" w:rsidRPr="00DC248E" w:rsidRDefault="009355A1" w:rsidP="00660125">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18.12. užbaigus statybos ir (arba) rekonstrukcijos </w:t>
      </w:r>
      <w:r w:rsidR="00F061EA" w:rsidRPr="00DC248E">
        <w:rPr>
          <w:rFonts w:ascii="Times New Roman" w:hAnsi="Times New Roman"/>
          <w:color w:val="000000"/>
          <w:spacing w:val="2"/>
          <w:sz w:val="24"/>
        </w:rPr>
        <w:t xml:space="preserve">darbus </w:t>
      </w:r>
      <w:r w:rsidRPr="00DC248E">
        <w:rPr>
          <w:rFonts w:ascii="Times New Roman" w:hAnsi="Times New Roman"/>
          <w:color w:val="000000"/>
          <w:spacing w:val="2"/>
          <w:sz w:val="24"/>
        </w:rPr>
        <w:t>pateikti statybos ir (arba) rekonstrukcijos</w:t>
      </w:r>
      <w:r w:rsidR="00F061EA" w:rsidRPr="00DC248E">
        <w:rPr>
          <w:rFonts w:ascii="Times New Roman" w:hAnsi="Times New Roman"/>
          <w:color w:val="000000"/>
          <w:spacing w:val="2"/>
          <w:sz w:val="24"/>
        </w:rPr>
        <w:t xml:space="preserve"> darbų</w:t>
      </w:r>
      <w:r w:rsidRPr="00DC248E">
        <w:rPr>
          <w:rFonts w:ascii="Times New Roman" w:hAnsi="Times New Roman"/>
          <w:color w:val="000000"/>
          <w:spacing w:val="2"/>
          <w:sz w:val="24"/>
        </w:rPr>
        <w:t xml:space="preserve"> užbaigimo dokumentus, kai jie prival</w:t>
      </w:r>
      <w:r w:rsidR="000F3C6A" w:rsidRPr="00DC248E">
        <w:rPr>
          <w:rFonts w:ascii="Times New Roman" w:hAnsi="Times New Roman"/>
          <w:color w:val="000000"/>
          <w:spacing w:val="2"/>
          <w:sz w:val="24"/>
        </w:rPr>
        <w:t>omi pagal teisės aktų nuostatas;</w:t>
      </w:r>
      <w:r w:rsidR="00F37936" w:rsidRPr="00DC248E">
        <w:rPr>
          <w:rFonts w:ascii="Times New Roman" w:hAnsi="Times New Roman"/>
          <w:spacing w:val="2"/>
          <w:sz w:val="24"/>
        </w:rPr>
        <w:tab/>
      </w:r>
    </w:p>
    <w:p w14:paraId="722B790B" w14:textId="6B9B1E06" w:rsidR="00F37936" w:rsidRPr="00DC248E" w:rsidRDefault="000F3C6A" w:rsidP="00F37936">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spacing w:val="2"/>
          <w:sz w:val="24"/>
          <w:szCs w:val="24"/>
        </w:rPr>
        <w:t xml:space="preserve">18.13. </w:t>
      </w:r>
      <w:r w:rsidR="00F061EA" w:rsidRPr="00DC248E">
        <w:rPr>
          <w:rFonts w:ascii="Times New Roman" w:hAnsi="Times New Roman"/>
          <w:spacing w:val="2"/>
          <w:sz w:val="24"/>
          <w:szCs w:val="24"/>
        </w:rPr>
        <w:t>nekurti galimai neteisėtų sąlygų gauti paramą (Galimai neteisėtos sąlygos gauti paramą nustatomos remiantis Galimai neteisėtų sąlygų metodika. Galimai neteisėtų sąlygų m</w:t>
      </w:r>
      <w:r w:rsidR="00F061EA" w:rsidRPr="00DC248E">
        <w:rPr>
          <w:rFonts w:ascii="Times New Roman" w:hAnsi="Times New Roman"/>
          <w:color w:val="000000"/>
          <w:spacing w:val="2"/>
          <w:sz w:val="24"/>
          <w:szCs w:val="24"/>
        </w:rPr>
        <w:t>etodikos II skyriaus nuostatos šiai veiklos sričiai netaikomos)</w:t>
      </w:r>
      <w:r w:rsidRPr="00DC248E">
        <w:rPr>
          <w:rFonts w:ascii="Times New Roman" w:hAnsi="Times New Roman"/>
          <w:spacing w:val="2"/>
          <w:sz w:val="24"/>
          <w:szCs w:val="24"/>
        </w:rPr>
        <w:t>.</w:t>
      </w:r>
    </w:p>
    <w:p w14:paraId="0DF10617" w14:textId="47AB410A" w:rsidR="00AC5378" w:rsidRPr="00DC248E" w:rsidRDefault="00817C08" w:rsidP="00F37936">
      <w:pPr>
        <w:shd w:val="clear" w:color="auto" w:fill="FFFFFF"/>
        <w:spacing w:before="120" w:after="0" w:line="240" w:lineRule="auto"/>
        <w:jc w:val="center"/>
        <w:rPr>
          <w:rFonts w:ascii="Times New Roman" w:hAnsi="Times New Roman"/>
          <w:b/>
          <w:color w:val="000000"/>
          <w:spacing w:val="2"/>
          <w:sz w:val="24"/>
        </w:rPr>
      </w:pPr>
      <w:r w:rsidRPr="00DC248E">
        <w:rPr>
          <w:rFonts w:ascii="Times New Roman" w:hAnsi="Times New Roman"/>
          <w:b/>
          <w:color w:val="000000"/>
          <w:spacing w:val="2"/>
          <w:sz w:val="24"/>
        </w:rPr>
        <w:t>VIII</w:t>
      </w:r>
      <w:r w:rsidR="00AC5378" w:rsidRPr="00DC248E">
        <w:rPr>
          <w:rFonts w:ascii="Times New Roman" w:hAnsi="Times New Roman"/>
          <w:b/>
          <w:color w:val="000000"/>
          <w:spacing w:val="2"/>
          <w:sz w:val="24"/>
        </w:rPr>
        <w:t xml:space="preserve"> SKYRIUS</w:t>
      </w:r>
    </w:p>
    <w:p w14:paraId="7B6A8729" w14:textId="72835C85" w:rsidR="00817C08" w:rsidRPr="00DC248E" w:rsidRDefault="00817C08" w:rsidP="00323C80">
      <w:pPr>
        <w:shd w:val="clear" w:color="auto" w:fill="FFFFFF"/>
        <w:spacing w:after="240" w:line="240" w:lineRule="auto"/>
        <w:jc w:val="center"/>
        <w:rPr>
          <w:rFonts w:ascii="Times New Roman" w:hAnsi="Times New Roman"/>
          <w:color w:val="000000"/>
          <w:spacing w:val="2"/>
          <w:sz w:val="24"/>
        </w:rPr>
      </w:pPr>
      <w:r w:rsidRPr="00DC248E">
        <w:rPr>
          <w:rFonts w:ascii="Times New Roman" w:hAnsi="Times New Roman"/>
          <w:b/>
          <w:color w:val="000000"/>
          <w:spacing w:val="2"/>
          <w:sz w:val="24"/>
        </w:rPr>
        <w:t xml:space="preserve"> PARAMOS DYDIS</w:t>
      </w:r>
    </w:p>
    <w:p w14:paraId="6CD2A79F" w14:textId="71552C8D" w:rsidR="00817C08" w:rsidRPr="00DC248E" w:rsidRDefault="00817C08" w:rsidP="00F37936">
      <w:pPr>
        <w:shd w:val="clear" w:color="auto" w:fill="FFFFFF"/>
        <w:tabs>
          <w:tab w:val="left" w:pos="709"/>
        </w:tabs>
        <w:spacing w:after="0" w:line="360" w:lineRule="auto"/>
        <w:jc w:val="both"/>
        <w:rPr>
          <w:rFonts w:ascii="Times New Roman" w:hAnsi="Times New Roman"/>
          <w:color w:val="000000"/>
          <w:spacing w:val="2"/>
          <w:sz w:val="24"/>
        </w:rPr>
      </w:pPr>
      <w:r w:rsidRPr="00DC248E">
        <w:rPr>
          <w:rFonts w:ascii="Times New Roman" w:hAnsi="Times New Roman"/>
          <w:color w:val="000000"/>
          <w:spacing w:val="2"/>
          <w:sz w:val="24"/>
        </w:rPr>
        <w:t> </w:t>
      </w:r>
      <w:r w:rsidR="00F37936" w:rsidRPr="00DC248E">
        <w:rPr>
          <w:rFonts w:ascii="Times New Roman" w:hAnsi="Times New Roman"/>
          <w:color w:val="000000"/>
          <w:spacing w:val="2"/>
          <w:sz w:val="24"/>
        </w:rPr>
        <w:tab/>
      </w:r>
      <w:r w:rsidR="009D3CC8" w:rsidRPr="00DC248E">
        <w:rPr>
          <w:rFonts w:ascii="Times New Roman" w:hAnsi="Times New Roman"/>
          <w:color w:val="000000"/>
          <w:spacing w:val="2"/>
          <w:sz w:val="24"/>
        </w:rPr>
        <w:t>19.</w:t>
      </w:r>
      <w:r w:rsidR="009D3CC8" w:rsidRPr="00DC248E">
        <w:rPr>
          <w:rFonts w:ascii="Times New Roman" w:eastAsia="Times New Roman" w:hAnsi="Times New Roman" w:cs="Times New Roman"/>
          <w:color w:val="000000"/>
          <w:spacing w:val="2"/>
          <w:sz w:val="24"/>
          <w:szCs w:val="24"/>
          <w:lang w:eastAsia="lt-LT"/>
        </w:rPr>
        <w:t xml:space="preserve"> </w:t>
      </w:r>
      <w:r w:rsidRPr="00DC248E">
        <w:rPr>
          <w:rFonts w:ascii="Times New Roman" w:hAnsi="Times New Roman"/>
          <w:color w:val="000000"/>
          <w:spacing w:val="2"/>
          <w:sz w:val="24"/>
        </w:rPr>
        <w:t xml:space="preserve">Paramos suma vienam paramos gavėjui 40 000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be pridėtinės vertės mokesčio (toliau – PVM), (išskyrus atvejus, kai prašoma mažesnės paramos sumos). Jeigu kuriasi sutuoktiniai, atitinkantys visas šios veiklos srities tinkamumo sąlygas ir reikalavimus, bendra jų prašoma paramos suma negali viršyti šiame punkte numatytos galimos paramos sumos.</w:t>
      </w:r>
    </w:p>
    <w:p w14:paraId="687580E9"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lastRenderedPageBreak/>
        <w:t>20. Jei kuriamasi padalytose valdose, kurios buvo sukurtos iš tos pačios vienos valdos sklypų, bendrai visiems pareiškėjams, kurie kuriasi tokiose padalytose valdose, didžiausia paramos suma negali viršyti šių Taisyklių 19 punkte numatytos vienam pareiškėjui skiriamos galimos paramos sumos. Išimtis taikoma, kai tarp valdų centrų nustatomas didesnis kaip 50 km atstumas.</w:t>
      </w:r>
    </w:p>
    <w:p w14:paraId="7EDF581C"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21. Parama skiriama verslo planui įgyvendinti.</w:t>
      </w:r>
    </w:p>
    <w:p w14:paraId="594438D6"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22. Paramos gavėjas privalo investuoti visą paramos sumą numatytą paramos paraiškoje ir verslo plane.</w:t>
      </w:r>
    </w:p>
    <w:p w14:paraId="29453D97"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23. Paramos teikimo laikotarpis negali būti ilgesnis kaip 5 metai.</w:t>
      </w:r>
    </w:p>
    <w:p w14:paraId="60588725"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24. Verslo planas laikomas tinkamai įgyvendintu, kai:</w:t>
      </w:r>
    </w:p>
    <w:p w14:paraId="3F45869C"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24.1. vykdoma numatyta ūkinė veikla;</w:t>
      </w:r>
    </w:p>
    <w:p w14:paraId="6949E549" w14:textId="3F72865F"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24.2. ūkis, kurio ekonominis dydis, išreikštas </w:t>
      </w:r>
      <w:r w:rsidR="005B28C9" w:rsidRPr="00DC248E">
        <w:rPr>
          <w:rFonts w:ascii="Times New Roman" w:eastAsia="Times New Roman" w:hAnsi="Times New Roman" w:cs="Times New Roman"/>
          <w:color w:val="000000"/>
          <w:spacing w:val="2"/>
          <w:sz w:val="24"/>
          <w:szCs w:val="24"/>
          <w:lang w:eastAsia="lt-LT"/>
        </w:rPr>
        <w:t xml:space="preserve">produkcijos </w:t>
      </w:r>
      <w:r w:rsidRPr="00DC248E">
        <w:rPr>
          <w:rFonts w:ascii="Times New Roman" w:hAnsi="Times New Roman"/>
          <w:color w:val="000000"/>
          <w:spacing w:val="2"/>
          <w:sz w:val="24"/>
        </w:rPr>
        <w:t xml:space="preserve">standartine </w:t>
      </w:r>
      <w:r w:rsidR="005B28C9" w:rsidRPr="00DC248E">
        <w:rPr>
          <w:rFonts w:ascii="Times New Roman" w:eastAsia="Times New Roman" w:hAnsi="Times New Roman" w:cs="Times New Roman"/>
          <w:color w:val="000000"/>
          <w:spacing w:val="2"/>
          <w:sz w:val="24"/>
          <w:szCs w:val="24"/>
          <w:lang w:eastAsia="lt-LT"/>
        </w:rPr>
        <w:t>verte</w:t>
      </w:r>
      <w:r w:rsidRPr="00DC248E">
        <w:rPr>
          <w:rFonts w:ascii="Times New Roman" w:hAnsi="Times New Roman"/>
          <w:color w:val="000000"/>
          <w:spacing w:val="2"/>
          <w:sz w:val="24"/>
        </w:rPr>
        <w:t>, pasiekia </w:t>
      </w:r>
      <w:r w:rsidR="006F21D3" w:rsidRPr="00DC248E">
        <w:rPr>
          <w:rFonts w:ascii="Times New Roman" w:hAnsi="Times New Roman"/>
          <w:color w:val="000000"/>
          <w:spacing w:val="2"/>
          <w:sz w:val="24"/>
        </w:rPr>
        <w:t>paramos paraiškoje</w:t>
      </w:r>
      <w:r w:rsidR="005B28C9" w:rsidRPr="00DC248E">
        <w:rPr>
          <w:rFonts w:ascii="Times New Roman" w:eastAsia="Times New Roman" w:hAnsi="Times New Roman" w:cs="Times New Roman"/>
          <w:bCs/>
          <w:color w:val="000000"/>
          <w:spacing w:val="2"/>
          <w:sz w:val="24"/>
          <w:szCs w:val="24"/>
          <w:lang w:eastAsia="lt-LT"/>
        </w:rPr>
        <w:t xml:space="preserve"> </w:t>
      </w:r>
      <w:r w:rsidR="006F21D3" w:rsidRPr="00DC248E">
        <w:rPr>
          <w:rFonts w:ascii="Times New Roman" w:eastAsia="Times New Roman" w:hAnsi="Times New Roman" w:cs="Times New Roman"/>
          <w:bCs/>
          <w:color w:val="000000"/>
          <w:spacing w:val="2"/>
          <w:sz w:val="24"/>
          <w:szCs w:val="24"/>
          <w:lang w:eastAsia="lt-LT"/>
        </w:rPr>
        <w:t>/</w:t>
      </w:r>
      <w:r w:rsidR="005B28C9" w:rsidRPr="00DC248E">
        <w:rPr>
          <w:rFonts w:ascii="Times New Roman" w:eastAsia="Times New Roman" w:hAnsi="Times New Roman" w:cs="Times New Roman"/>
          <w:bCs/>
          <w:color w:val="000000"/>
          <w:spacing w:val="2"/>
          <w:sz w:val="24"/>
          <w:szCs w:val="24"/>
          <w:lang w:eastAsia="lt-LT"/>
        </w:rPr>
        <w:t xml:space="preserve"> </w:t>
      </w:r>
      <w:r w:rsidRPr="00DC248E">
        <w:rPr>
          <w:rFonts w:ascii="Times New Roman" w:hAnsi="Times New Roman"/>
          <w:color w:val="000000"/>
          <w:spacing w:val="2"/>
          <w:sz w:val="24"/>
        </w:rPr>
        <w:t>verslo plane numatytą dydį;</w:t>
      </w:r>
    </w:p>
    <w:p w14:paraId="52EE20D2" w14:textId="5244F466"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24.3. pats pareiškėjas tampa aktyviu ūkininku ir įgyvendinamos visos </w:t>
      </w:r>
      <w:r w:rsidR="006F21D3" w:rsidRPr="00DC248E">
        <w:rPr>
          <w:rFonts w:ascii="Times New Roman" w:hAnsi="Times New Roman"/>
          <w:color w:val="000000"/>
          <w:spacing w:val="2"/>
          <w:sz w:val="24"/>
        </w:rPr>
        <w:t>paramos paraiškoje</w:t>
      </w:r>
      <w:r w:rsidR="005B28C9" w:rsidRPr="00DC248E">
        <w:rPr>
          <w:rFonts w:ascii="Times New Roman" w:eastAsia="Times New Roman" w:hAnsi="Times New Roman" w:cs="Times New Roman"/>
          <w:color w:val="000000"/>
          <w:spacing w:val="2"/>
          <w:sz w:val="24"/>
          <w:szCs w:val="24"/>
          <w:lang w:eastAsia="lt-LT"/>
        </w:rPr>
        <w:t xml:space="preserve"> </w:t>
      </w:r>
      <w:r w:rsidR="006F21D3" w:rsidRPr="00DC248E">
        <w:rPr>
          <w:rFonts w:ascii="Times New Roman" w:eastAsia="Times New Roman" w:hAnsi="Times New Roman" w:cs="Times New Roman"/>
          <w:color w:val="000000"/>
          <w:spacing w:val="2"/>
          <w:sz w:val="24"/>
          <w:szCs w:val="24"/>
          <w:lang w:eastAsia="lt-LT"/>
        </w:rPr>
        <w:t>/</w:t>
      </w:r>
      <w:r w:rsidR="005B28C9" w:rsidRPr="00DC248E">
        <w:rPr>
          <w:rFonts w:ascii="Times New Roman" w:eastAsia="Times New Roman" w:hAnsi="Times New Roman" w:cs="Times New Roman"/>
          <w:color w:val="000000"/>
          <w:spacing w:val="2"/>
          <w:sz w:val="24"/>
          <w:szCs w:val="24"/>
          <w:lang w:eastAsia="lt-LT"/>
        </w:rPr>
        <w:t xml:space="preserve"> </w:t>
      </w:r>
      <w:r w:rsidRPr="00DC248E">
        <w:rPr>
          <w:rFonts w:ascii="Times New Roman" w:hAnsi="Times New Roman"/>
          <w:color w:val="000000"/>
          <w:spacing w:val="2"/>
          <w:sz w:val="24"/>
        </w:rPr>
        <w:t xml:space="preserve">verslo plane numatytos investicijos, įsipareigojimai (jei buvo) dėl profesinių įgūdžių ir kompetencijos įgijimo bei </w:t>
      </w:r>
      <w:r w:rsidR="006F21D3" w:rsidRPr="00DC248E">
        <w:rPr>
          <w:rFonts w:ascii="Times New Roman" w:hAnsi="Times New Roman"/>
          <w:color w:val="000000"/>
          <w:spacing w:val="2"/>
          <w:sz w:val="24"/>
        </w:rPr>
        <w:t>paramos paraiškoje</w:t>
      </w:r>
      <w:r w:rsidR="005B28C9" w:rsidRPr="00DC248E">
        <w:rPr>
          <w:rFonts w:ascii="Times New Roman" w:eastAsia="Times New Roman" w:hAnsi="Times New Roman" w:cs="Times New Roman"/>
          <w:color w:val="000000"/>
          <w:spacing w:val="2"/>
          <w:sz w:val="24"/>
          <w:szCs w:val="24"/>
          <w:lang w:eastAsia="lt-LT"/>
        </w:rPr>
        <w:t xml:space="preserve"> </w:t>
      </w:r>
      <w:r w:rsidR="006F21D3" w:rsidRPr="00DC248E">
        <w:rPr>
          <w:rFonts w:ascii="Times New Roman" w:eastAsia="Times New Roman" w:hAnsi="Times New Roman" w:cs="Times New Roman"/>
          <w:color w:val="000000"/>
          <w:spacing w:val="2"/>
          <w:sz w:val="24"/>
          <w:szCs w:val="24"/>
          <w:lang w:eastAsia="lt-LT"/>
        </w:rPr>
        <w:t>/</w:t>
      </w:r>
      <w:r w:rsidR="005B28C9" w:rsidRPr="00DC248E">
        <w:rPr>
          <w:rFonts w:ascii="Times New Roman" w:eastAsia="Times New Roman" w:hAnsi="Times New Roman" w:cs="Times New Roman"/>
          <w:color w:val="000000"/>
          <w:spacing w:val="2"/>
          <w:sz w:val="24"/>
          <w:szCs w:val="24"/>
          <w:lang w:eastAsia="lt-LT"/>
        </w:rPr>
        <w:t xml:space="preserve"> </w:t>
      </w:r>
      <w:r w:rsidRPr="00DC248E">
        <w:rPr>
          <w:rFonts w:ascii="Times New Roman" w:hAnsi="Times New Roman"/>
          <w:color w:val="000000"/>
          <w:spacing w:val="2"/>
          <w:sz w:val="24"/>
        </w:rPr>
        <w:t>verslo plane pasiekti suplanuoti rodikliai (ekonominio gyvybingumo, ūkio SP, SGV skaičius, ŽŪN plotas (ha)</w:t>
      </w:r>
      <w:r w:rsidR="00BA24B0" w:rsidRPr="00DC248E">
        <w:rPr>
          <w:rFonts w:ascii="Times New Roman" w:hAnsi="Times New Roman"/>
          <w:color w:val="000000"/>
          <w:spacing w:val="2"/>
          <w:sz w:val="24"/>
        </w:rPr>
        <w:t>, pajamos</w:t>
      </w:r>
      <w:r w:rsidRPr="00DC248E">
        <w:rPr>
          <w:rFonts w:ascii="Times New Roman" w:hAnsi="Times New Roman"/>
          <w:color w:val="000000"/>
          <w:spacing w:val="2"/>
          <w:sz w:val="24"/>
        </w:rPr>
        <w:t xml:space="preserve"> ir kt.);</w:t>
      </w:r>
    </w:p>
    <w:p w14:paraId="0487E667"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24.4. verslo plano įgyvendinimo pabaiga turi sutapti su finansinių metų pabaiga.</w:t>
      </w:r>
    </w:p>
    <w:p w14:paraId="6C9EA175"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25. Pareiškėjas, paramos gavėjas verslo plano įgyvendinimo laikotarpiu tuo pačiu metu negali dalyvauti įgyvendinant kitas investicines Programos priemones ir (arba) veiklos sritis.</w:t>
      </w:r>
    </w:p>
    <w:p w14:paraId="1CA4ED8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26. Pakartotinai investicinės paramos galima kreiptis tik įgyvendinus ankstesnįjį ES lėšomis finansuojamą projektą, t. y. ne anksčiau kaip pateikus paskutinį mokėjimo prašymą ir galutinę projekto įgyvendinimo ataskaitą (netaikoma Lietuvos kaimo plėtros 2007–2013 metų programos priemonės „Kaimo atnaujinimas ir plėtra“ veiklai „Asbestinių stogų dangos keitimas“ ir Lietuvos kaimo plėtros 2014–2020 metų programos priemonės „Pagrindinės paslaugos ir kaimų atnaujinimas kaimo vietovėse“ veiklos srities „Parama investicijoms į visų rūšių mažos apimties infrastruktūrą“ veiklai „Asbestinių stogų dangos keitimas“).</w:t>
      </w:r>
    </w:p>
    <w:p w14:paraId="7E384C32" w14:textId="13C859E9" w:rsidR="00817C08" w:rsidRPr="00DC248E" w:rsidRDefault="00817C08" w:rsidP="001D3AEA">
      <w:pPr>
        <w:shd w:val="clear" w:color="auto" w:fill="FFFFFF"/>
        <w:spacing w:after="0" w:line="360" w:lineRule="auto"/>
        <w:rPr>
          <w:rFonts w:ascii="Times New Roman" w:hAnsi="Times New Roman"/>
          <w:color w:val="000000"/>
          <w:spacing w:val="2"/>
          <w:sz w:val="24"/>
        </w:rPr>
      </w:pPr>
    </w:p>
    <w:p w14:paraId="60A89B94" w14:textId="1083FE98" w:rsidR="00AC5378" w:rsidRPr="00DC248E" w:rsidRDefault="00817C08" w:rsidP="00F37936">
      <w:pPr>
        <w:shd w:val="clear" w:color="auto" w:fill="FFFFFF"/>
        <w:spacing w:after="0" w:line="240" w:lineRule="auto"/>
        <w:jc w:val="center"/>
        <w:rPr>
          <w:rFonts w:ascii="Times New Roman" w:hAnsi="Times New Roman"/>
          <w:b/>
          <w:color w:val="000000"/>
          <w:spacing w:val="2"/>
          <w:sz w:val="24"/>
        </w:rPr>
      </w:pPr>
      <w:r w:rsidRPr="00DC248E">
        <w:rPr>
          <w:rFonts w:ascii="Times New Roman" w:hAnsi="Times New Roman"/>
          <w:b/>
          <w:color w:val="000000"/>
          <w:spacing w:val="2"/>
          <w:sz w:val="24"/>
        </w:rPr>
        <w:t>IX</w:t>
      </w:r>
      <w:r w:rsidR="00AC5378" w:rsidRPr="00DC248E">
        <w:rPr>
          <w:rFonts w:ascii="Times New Roman" w:hAnsi="Times New Roman"/>
          <w:b/>
          <w:color w:val="000000"/>
          <w:spacing w:val="2"/>
          <w:sz w:val="24"/>
        </w:rPr>
        <w:t xml:space="preserve"> SKYRIUS</w:t>
      </w:r>
    </w:p>
    <w:p w14:paraId="50D00E4D" w14:textId="3F655E06" w:rsidR="00817C08" w:rsidRPr="00DC248E" w:rsidRDefault="00817C08" w:rsidP="00F37936">
      <w:pPr>
        <w:shd w:val="clear" w:color="auto" w:fill="FFFFFF"/>
        <w:spacing w:after="0" w:line="240" w:lineRule="auto"/>
        <w:jc w:val="center"/>
        <w:rPr>
          <w:rFonts w:ascii="Times New Roman" w:hAnsi="Times New Roman"/>
          <w:color w:val="000000"/>
          <w:spacing w:val="2"/>
          <w:sz w:val="24"/>
        </w:rPr>
      </w:pPr>
      <w:r w:rsidRPr="00DC248E">
        <w:rPr>
          <w:rFonts w:ascii="Times New Roman" w:hAnsi="Times New Roman"/>
          <w:b/>
          <w:color w:val="000000"/>
          <w:spacing w:val="2"/>
          <w:sz w:val="24"/>
        </w:rPr>
        <w:t xml:space="preserve"> TINKAMOS IR NETINKAMOS FINANSUOTI IŠLAIDOS</w:t>
      </w:r>
    </w:p>
    <w:p w14:paraId="58C18ECA" w14:textId="77777777" w:rsidR="00817C08" w:rsidRPr="00DC248E" w:rsidRDefault="00817C08" w:rsidP="001D3AEA">
      <w:pPr>
        <w:shd w:val="clear" w:color="auto" w:fill="FFFFFF"/>
        <w:spacing w:after="0" w:line="360" w:lineRule="auto"/>
        <w:rPr>
          <w:rFonts w:ascii="Times New Roman" w:hAnsi="Times New Roman"/>
          <w:color w:val="000000"/>
          <w:spacing w:val="2"/>
          <w:sz w:val="24"/>
        </w:rPr>
      </w:pPr>
      <w:r w:rsidRPr="00DC248E">
        <w:rPr>
          <w:rFonts w:ascii="Times New Roman" w:hAnsi="Times New Roman"/>
          <w:color w:val="000000"/>
          <w:spacing w:val="2"/>
          <w:sz w:val="24"/>
        </w:rPr>
        <w:t> </w:t>
      </w:r>
    </w:p>
    <w:p w14:paraId="148FCE07" w14:textId="5B5AC20C"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27. Verslo plane turi būti numatytos visos išlaidos, kurios yra susijusios su verslo plano įgyvendinimu ir numatyta vykdyti veikla. Perkamos prekės turi būti naujos, nenaudotos, atitinkančios Lietuvos Respublikos ir ES teisės aktų nustatytus reikalavimus. Paramos lėšomis finansuojamos tik verslo planui įgyvendinti būtinos išlaidos (atitinkančios verslo plane iškeltus </w:t>
      </w:r>
      <w:r w:rsidRPr="00DC248E">
        <w:rPr>
          <w:rFonts w:ascii="Times New Roman" w:hAnsi="Times New Roman"/>
          <w:color w:val="000000"/>
          <w:spacing w:val="2"/>
          <w:sz w:val="24"/>
        </w:rPr>
        <w:lastRenderedPageBreak/>
        <w:t xml:space="preserve">tikslus), ir ne daugiau nei numatytas paramos dydis. Tinkamos finansuoti išlaidos verslo plane turi būti išvardytos pagal išlaidų kategorijas. Jei iki paramos paraiškos pateikimo prekių, paslaugų ir (arba) darbų pirkimai neatlikti, tinkamų finansuoti išlaidų sumai ir rinkos kainai pagrįsti turi būti pateikiami </w:t>
      </w:r>
      <w:r w:rsidR="006F21D3" w:rsidRPr="00DC248E">
        <w:rPr>
          <w:rFonts w:ascii="Times New Roman" w:hAnsi="Times New Roman"/>
          <w:color w:val="000000"/>
          <w:spacing w:val="2"/>
          <w:sz w:val="24"/>
        </w:rPr>
        <w:t xml:space="preserve">skirtingų tiekėjų </w:t>
      </w:r>
      <w:r w:rsidRPr="00DC248E">
        <w:rPr>
          <w:rFonts w:ascii="Times New Roman" w:hAnsi="Times New Roman"/>
          <w:color w:val="000000"/>
          <w:spacing w:val="2"/>
          <w:sz w:val="24"/>
        </w:rPr>
        <w:t>trys komerciniai pasiūlymai (su lygiaverčiais pagrindines technines savybes apibūdinančiais parametrais), kuriais pagrindžiama visa prašoma suma, o tinkama finansuoti išlaidų suma nustatoma pagal mažiausią pasiūlytą kainą. Tuo atveju, kai atlikus kainų palyginimą pareiškėjo pateiktuose komerciniuose pasiūlymuose nurodyta prekės (paslaugos) darbų kaina yra 10 proc. didesnė, nei analogiškos rinkoje egzistuojančios prekės (paslaugos) ar darbų kainos, atliekama Administravimo taisyklių 69 punkte nurodyta procedūra. Jei prekių, paslaugų ir darbų pirkimai (bendrųjų išlaidų atveju) atlikti iki paramos paraiškos pateikimo, pareiškėjas pirkimų dokumentų kopijas turi pateikti kartu su paramos paraiška.</w:t>
      </w:r>
    </w:p>
    <w:p w14:paraId="6BDF929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28. Tinkamomis finansuoti pripažįstamos verslo plane nurodytos išlaidos:</w:t>
      </w:r>
    </w:p>
    <w:p w14:paraId="7B06D56F"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28.1. būtinos verslo planui įgyvendinti ir numatytos paramos paraiškoje ir verslo plane;</w:t>
      </w:r>
    </w:p>
    <w:p w14:paraId="53B8B15A" w14:textId="366D99B6" w:rsidR="006F21D3" w:rsidRPr="00DC248E" w:rsidRDefault="006F21D3"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28.2. realiai suplanuotos, pagrįstos ir neviršijančios vidutinių rinkos kainų;</w:t>
      </w:r>
    </w:p>
    <w:p w14:paraId="503700D4" w14:textId="03E62332"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28.</w:t>
      </w:r>
      <w:r w:rsidR="006F21D3" w:rsidRPr="00DC248E">
        <w:rPr>
          <w:rFonts w:ascii="Times New Roman" w:hAnsi="Times New Roman"/>
          <w:color w:val="000000"/>
          <w:spacing w:val="2"/>
          <w:sz w:val="24"/>
        </w:rPr>
        <w:t>3</w:t>
      </w:r>
      <w:r w:rsidRPr="00DC248E">
        <w:rPr>
          <w:rFonts w:ascii="Times New Roman" w:hAnsi="Times New Roman"/>
          <w:color w:val="000000"/>
          <w:spacing w:val="2"/>
          <w:sz w:val="24"/>
        </w:rPr>
        <w:t xml:space="preserve">. pareiškėjo patirtos (t. y. apmokėtos) įgyvendinant projektą ir ne </w:t>
      </w:r>
      <w:r w:rsidRPr="00DC248E">
        <w:rPr>
          <w:rFonts w:ascii="Times New Roman" w:eastAsia="Times New Roman" w:hAnsi="Times New Roman" w:cs="Times New Roman"/>
          <w:color w:val="000000"/>
          <w:spacing w:val="2"/>
          <w:sz w:val="24"/>
          <w:szCs w:val="24"/>
          <w:lang w:eastAsia="lt-LT"/>
        </w:rPr>
        <w:t>anksčiau</w:t>
      </w:r>
      <w:r w:rsidRPr="00DC248E">
        <w:rPr>
          <w:rFonts w:ascii="Times New Roman" w:hAnsi="Times New Roman"/>
          <w:color w:val="000000"/>
          <w:spacing w:val="2"/>
          <w:sz w:val="24"/>
        </w:rPr>
        <w:t xml:space="preserve"> kaip nuo paramos paraiškos pateikimo Agentūrai dienos. Tačiau šios išlaidos nefinansuojamos, jeigu parama projektui neskiriama arba išlaidos nėra nurodytos tinkamų finansuoti išlaidų kategorijų sąraše pagal Taisyklių 30 punktą, arba jeigu jos patirtos nesilaikant pirkimo procedūrų, numatytų Administravimo taisyklėse;</w:t>
      </w:r>
    </w:p>
    <w:p w14:paraId="6927A871" w14:textId="061B4C6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28.</w:t>
      </w:r>
      <w:r w:rsidR="006F21D3" w:rsidRPr="00DC248E">
        <w:rPr>
          <w:rFonts w:ascii="Times New Roman" w:hAnsi="Times New Roman"/>
          <w:color w:val="000000"/>
          <w:spacing w:val="2"/>
          <w:sz w:val="24"/>
        </w:rPr>
        <w:t>4</w:t>
      </w:r>
      <w:r w:rsidRPr="00DC248E">
        <w:rPr>
          <w:rFonts w:ascii="Times New Roman" w:hAnsi="Times New Roman"/>
          <w:color w:val="000000"/>
          <w:spacing w:val="2"/>
          <w:sz w:val="24"/>
        </w:rPr>
        <w:t>. bendrosios išlaidos, kurios yra tiesiogiai susijusios su projekto parengimu ir administravimu ir kurios yra patirtos ne anksčiau kaip prieš 1 metus iki paramos paraiškos pateikimo dienos, tačiau, jei parama projektui neskiriama arba jei pirkimai atlikti nesilaikant pirkimų procedūrų, numatytų Administravimo taisyklėse, nefinansuojamos.</w:t>
      </w:r>
    </w:p>
    <w:p w14:paraId="3175F8AE"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 Tinkamų finansuoti išlaidų kategorijos:</w:t>
      </w:r>
    </w:p>
    <w:p w14:paraId="15D1E7D5" w14:textId="1220287C" w:rsidR="00D1019B" w:rsidRPr="00DC248E" w:rsidRDefault="00817C08" w:rsidP="001D3AEA">
      <w:pPr>
        <w:pStyle w:val="tajtip"/>
        <w:shd w:val="clear" w:color="auto" w:fill="FFFFFF"/>
        <w:spacing w:before="0" w:beforeAutospacing="0" w:after="0" w:afterAutospacing="0" w:line="360" w:lineRule="auto"/>
        <w:ind w:firstLine="720"/>
        <w:jc w:val="both"/>
        <w:rPr>
          <w:color w:val="000000"/>
          <w:spacing w:val="2"/>
        </w:rPr>
      </w:pPr>
      <w:r w:rsidRPr="00DC248E">
        <w:rPr>
          <w:spacing w:val="2"/>
        </w:rPr>
        <w:t xml:space="preserve">29.1. </w:t>
      </w:r>
      <w:r w:rsidR="00D1019B" w:rsidRPr="00DC248E">
        <w:rPr>
          <w:color w:val="000000"/>
          <w:spacing w:val="2"/>
        </w:rPr>
        <w:t xml:space="preserve">nauja žemės ūkio technika ir nauja </w:t>
      </w:r>
      <w:r w:rsidR="003756F2" w:rsidRPr="00DC248E">
        <w:rPr>
          <w:color w:val="000000"/>
          <w:spacing w:val="2"/>
        </w:rPr>
        <w:t xml:space="preserve">žemės ūkio </w:t>
      </w:r>
      <w:r w:rsidR="00D1019B" w:rsidRPr="00DC248E">
        <w:rPr>
          <w:color w:val="000000"/>
          <w:spacing w:val="2"/>
        </w:rPr>
        <w:t>įranga (prie įrangos kategorijos negali būti priskirtos jokios transporto priemonės. Žemės ūkio įranga laikoma įranga, susijusi su žemės ūkio produktų gamyba. Prie žemės ūkio įrangos kategorijos nepriskiriama įvairi įranga, kuri iš dalies gali būti naudojama ir žemės ūkio gamyboje, tačiau yra pagaminta įvairių ūkio šakų arba kitoms reikmėms (pavyzdžiui, kuro talpyklos, elektros generatoriai ir pan.), skirta projekto reikmėms;</w:t>
      </w:r>
    </w:p>
    <w:p w14:paraId="30B787D5" w14:textId="77777777" w:rsidR="00D1019B" w:rsidRPr="00DC248E" w:rsidRDefault="00D1019B" w:rsidP="001D3AEA">
      <w:pPr>
        <w:pStyle w:val="tajtip"/>
        <w:shd w:val="clear" w:color="auto" w:fill="FFFFFF"/>
        <w:spacing w:before="0" w:beforeAutospacing="0" w:after="0" w:afterAutospacing="0" w:line="360" w:lineRule="auto"/>
        <w:ind w:firstLine="720"/>
        <w:jc w:val="both"/>
        <w:rPr>
          <w:color w:val="000000"/>
          <w:spacing w:val="2"/>
        </w:rPr>
      </w:pPr>
      <w:r w:rsidRPr="00DC248E">
        <w:rPr>
          <w:color w:val="000000"/>
          <w:spacing w:val="2"/>
        </w:rPr>
        <w:t>29.2. nauji technologiniai įrenginiai, skirti projekto reikmėms;</w:t>
      </w:r>
    </w:p>
    <w:p w14:paraId="0BE2CBBA" w14:textId="77777777" w:rsidR="00D1019B" w:rsidRPr="00DC248E" w:rsidRDefault="00D1019B" w:rsidP="001D3AEA">
      <w:pPr>
        <w:pStyle w:val="tajtip"/>
        <w:shd w:val="clear" w:color="auto" w:fill="FFFFFF"/>
        <w:spacing w:before="0" w:beforeAutospacing="0" w:after="0" w:afterAutospacing="0" w:line="360" w:lineRule="auto"/>
        <w:ind w:firstLine="720"/>
        <w:jc w:val="both"/>
        <w:rPr>
          <w:color w:val="000000"/>
          <w:spacing w:val="2"/>
        </w:rPr>
      </w:pPr>
      <w:r w:rsidRPr="00DC248E">
        <w:rPr>
          <w:color w:val="000000"/>
          <w:spacing w:val="2"/>
        </w:rPr>
        <w:t>29.3. nauja kompiuterinė ir programinė įranga, susijusi su įsigyjamos įrangos ar technologinio proceso valdymu ir skirta projekto reikmėms;</w:t>
      </w:r>
    </w:p>
    <w:p w14:paraId="37EA8F67" w14:textId="2EE0E7F8" w:rsidR="00817C08" w:rsidRPr="00DC248E" w:rsidRDefault="00D1019B" w:rsidP="001D3AEA">
      <w:pPr>
        <w:pStyle w:val="tajtip"/>
        <w:shd w:val="clear" w:color="auto" w:fill="FFFFFF"/>
        <w:spacing w:before="0" w:beforeAutospacing="0" w:after="0" w:afterAutospacing="0" w:line="360" w:lineRule="auto"/>
        <w:ind w:firstLine="720"/>
        <w:jc w:val="both"/>
        <w:rPr>
          <w:spacing w:val="2"/>
        </w:rPr>
      </w:pPr>
      <w:r w:rsidRPr="00DC248E">
        <w:rPr>
          <w:color w:val="000000"/>
          <w:spacing w:val="2"/>
        </w:rPr>
        <w:lastRenderedPageBreak/>
        <w:t>29.4. naujos N, O kategorijų bazinės komplektacijos transporto priemonės, kaip nurodyta Motorinių transporto priemonių ir jų priekabų kategorijų ir klasių pagal konstrukciją reikalavimuose, patvirtintuose Valstybinės kelių transporto inspekcijos prie Susisiekimo ministerijos viršininko 2008 m. gruodžio 2 d. įsakymu Nr. 2B-479 „Dėl Motorinių transporto priemonių ir jų priekabų kategorijų ir klasių pagal konstrukciją reikalavimų patvirtinimo“, skirtos projekto reikmėms. Parama įsigyti N</w:t>
      </w:r>
      <w:r w:rsidRPr="00DC248E">
        <w:rPr>
          <w:color w:val="000000"/>
          <w:spacing w:val="2"/>
          <w:vertAlign w:val="subscript"/>
        </w:rPr>
        <w:t>1</w:t>
      </w:r>
      <w:r w:rsidRPr="00DC248E">
        <w:rPr>
          <w:rStyle w:val="apple-converted-space"/>
          <w:color w:val="000000"/>
          <w:spacing w:val="2"/>
        </w:rPr>
        <w:t> </w:t>
      </w:r>
      <w:r w:rsidRPr="00DC248E">
        <w:rPr>
          <w:color w:val="000000"/>
          <w:spacing w:val="2"/>
        </w:rPr>
        <w:t>klasės transporto priemonę kroviniams vežti teikiama tuo atveju, kai joje yra 2 arba 3 sėdimosios vietos, krovinių skyrius atskirtas pertvara ir jame nėra langų;</w:t>
      </w:r>
      <w:r w:rsidRPr="00DC248E" w:rsidDel="00D1019B">
        <w:rPr>
          <w:spacing w:val="2"/>
        </w:rPr>
        <w:t xml:space="preserve"> </w:t>
      </w:r>
    </w:p>
    <w:p w14:paraId="3C8C4087" w14:textId="22EBE7B0"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w:t>
      </w:r>
      <w:r w:rsidR="00D1019B" w:rsidRPr="00DC248E">
        <w:rPr>
          <w:rFonts w:ascii="Times New Roman" w:hAnsi="Times New Roman"/>
          <w:color w:val="000000"/>
          <w:spacing w:val="2"/>
          <w:sz w:val="24"/>
        </w:rPr>
        <w:t>5</w:t>
      </w:r>
      <w:r w:rsidRPr="00DC248E">
        <w:rPr>
          <w:rFonts w:ascii="Times New Roman" w:hAnsi="Times New Roman"/>
          <w:color w:val="000000"/>
          <w:spacing w:val="2"/>
          <w:sz w:val="24"/>
        </w:rPr>
        <w:t>. ūkinių gyvūnų įsigijimo išlaidos (vertė nustatoma vadovaujantis biologinio turto ir žemės ūkio produkcijos normatyvinėmis kainomis, kurios tvirtinamos žemės ūkio ministro įsakymu)</w:t>
      </w:r>
      <w:r w:rsidR="000F3C6A" w:rsidRPr="00DC248E">
        <w:rPr>
          <w:rFonts w:ascii="Times New Roman" w:hAnsi="Times New Roman"/>
          <w:color w:val="000000"/>
          <w:spacing w:val="2"/>
          <w:sz w:val="24"/>
        </w:rPr>
        <w:t>. Už paramos lėšas įsigytų ūkinių gyvūnų skaičių paramos gavėjas turi išlaikyti iki kontrolės laikotarpio pabaigos</w:t>
      </w:r>
      <w:r w:rsidRPr="00DC248E">
        <w:rPr>
          <w:rFonts w:ascii="Times New Roman" w:hAnsi="Times New Roman"/>
          <w:color w:val="000000"/>
          <w:spacing w:val="2"/>
          <w:sz w:val="24"/>
        </w:rPr>
        <w:t>;</w:t>
      </w:r>
    </w:p>
    <w:p w14:paraId="6B945A46" w14:textId="4FDEC063"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w:t>
      </w:r>
      <w:r w:rsidR="00D1019B" w:rsidRPr="00DC248E">
        <w:rPr>
          <w:rFonts w:ascii="Times New Roman" w:hAnsi="Times New Roman"/>
          <w:color w:val="000000"/>
          <w:spacing w:val="2"/>
          <w:sz w:val="24"/>
        </w:rPr>
        <w:t>6</w:t>
      </w:r>
      <w:r w:rsidRPr="00DC248E">
        <w:rPr>
          <w:rFonts w:ascii="Times New Roman" w:hAnsi="Times New Roman"/>
          <w:color w:val="000000"/>
          <w:spacing w:val="2"/>
          <w:sz w:val="24"/>
        </w:rPr>
        <w:t>. projekte numatytai veiklai vykdyti skirtų naujų pastatų ir (arba) statinių statyba, rekonstrukcija ar kapitalinis remontas (projekte numatytai veiklai vykdyti skirtų būtinų pastatų, statinių statybą, rekonstrukciją atliekant ūkio būdu finansuojamas tik naujų statybinių medžiagų įsigijimas);</w:t>
      </w:r>
    </w:p>
    <w:p w14:paraId="35582A77" w14:textId="2F877919"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w:t>
      </w:r>
      <w:r w:rsidR="00D1019B" w:rsidRPr="00DC248E">
        <w:rPr>
          <w:rFonts w:ascii="Times New Roman" w:hAnsi="Times New Roman"/>
          <w:color w:val="000000"/>
          <w:spacing w:val="2"/>
          <w:sz w:val="24"/>
        </w:rPr>
        <w:t>7</w:t>
      </w:r>
      <w:r w:rsidRPr="00DC248E">
        <w:rPr>
          <w:rFonts w:ascii="Times New Roman" w:hAnsi="Times New Roman"/>
          <w:color w:val="000000"/>
          <w:spacing w:val="2"/>
          <w:sz w:val="24"/>
        </w:rPr>
        <w:t>. infrastruktūra ūkininko valdoje, jei ji susijusi su remiama veikla ir skirta tik ūkininko ūkio reikmėms;</w:t>
      </w:r>
    </w:p>
    <w:p w14:paraId="1261D49A" w14:textId="7B3D7378"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w:t>
      </w:r>
      <w:r w:rsidR="00D1019B" w:rsidRPr="00DC248E">
        <w:rPr>
          <w:rFonts w:ascii="Times New Roman" w:hAnsi="Times New Roman"/>
          <w:color w:val="000000"/>
          <w:spacing w:val="2"/>
          <w:sz w:val="24"/>
        </w:rPr>
        <w:t>8</w:t>
      </w:r>
      <w:r w:rsidRPr="00DC248E">
        <w:rPr>
          <w:rFonts w:ascii="Times New Roman" w:hAnsi="Times New Roman"/>
          <w:color w:val="000000"/>
          <w:spacing w:val="2"/>
          <w:sz w:val="24"/>
        </w:rPr>
        <w:t>. naujos statybinės medžiagos;</w:t>
      </w:r>
    </w:p>
    <w:p w14:paraId="4E25C25B" w14:textId="7F83B60E"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w:t>
      </w:r>
      <w:r w:rsidR="00D1019B" w:rsidRPr="00DC248E">
        <w:rPr>
          <w:rFonts w:ascii="Times New Roman" w:hAnsi="Times New Roman"/>
          <w:color w:val="000000"/>
          <w:spacing w:val="2"/>
          <w:sz w:val="24"/>
        </w:rPr>
        <w:t>9</w:t>
      </w:r>
      <w:r w:rsidRPr="00DC248E">
        <w:rPr>
          <w:rFonts w:ascii="Times New Roman" w:hAnsi="Times New Roman"/>
          <w:color w:val="000000"/>
          <w:spacing w:val="2"/>
          <w:sz w:val="24"/>
        </w:rPr>
        <w:t>. daugiamečių augalų įsigijimas ir jų sodinimo paslaugos</w:t>
      </w:r>
      <w:r w:rsidR="00C21B62" w:rsidRPr="00DC248E">
        <w:rPr>
          <w:rFonts w:ascii="Times New Roman" w:hAnsi="Times New Roman"/>
          <w:color w:val="000000"/>
          <w:spacing w:val="2"/>
          <w:sz w:val="24"/>
        </w:rPr>
        <w:t xml:space="preserve"> </w:t>
      </w:r>
      <w:r w:rsidR="00C21B62" w:rsidRPr="00DC248E">
        <w:rPr>
          <w:rFonts w:ascii="Times New Roman" w:hAnsi="Times New Roman"/>
          <w:spacing w:val="2"/>
          <w:sz w:val="24"/>
        </w:rPr>
        <w:t>(žemės ūkio naudmenos, kuriose bus sodinami daugiamečiai augalai, turi priklausyti pareiškėjui nuosavybės teise ir (arba) gali būti nuomojamos, valdomos panaudos ar kitais pagrindais)</w:t>
      </w:r>
      <w:r w:rsidRPr="00DC248E">
        <w:rPr>
          <w:rFonts w:ascii="Times New Roman" w:hAnsi="Times New Roman"/>
          <w:color w:val="000000"/>
          <w:spacing w:val="2"/>
          <w:sz w:val="24"/>
        </w:rPr>
        <w:t>;</w:t>
      </w:r>
    </w:p>
    <w:p w14:paraId="199DEF8F" w14:textId="35691AD4"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w:t>
      </w:r>
      <w:r w:rsidR="00D1019B" w:rsidRPr="00DC248E">
        <w:rPr>
          <w:rFonts w:ascii="Times New Roman" w:hAnsi="Times New Roman"/>
          <w:color w:val="000000"/>
          <w:spacing w:val="2"/>
          <w:sz w:val="24"/>
        </w:rPr>
        <w:t>10</w:t>
      </w:r>
      <w:r w:rsidRPr="00DC248E">
        <w:rPr>
          <w:rFonts w:ascii="Times New Roman" w:hAnsi="Times New Roman"/>
          <w:color w:val="000000"/>
          <w:spacing w:val="2"/>
          <w:sz w:val="24"/>
        </w:rPr>
        <w:t xml:space="preserve">. bendrosios išlaidos. Finansuojama bendrųjų išlaidų dalis negali būti didesnė kaip </w:t>
      </w:r>
      <w:r w:rsidR="00D1019B" w:rsidRPr="00DC248E">
        <w:rPr>
          <w:rFonts w:ascii="Times New Roman" w:hAnsi="Times New Roman"/>
          <w:color w:val="000000"/>
          <w:spacing w:val="2"/>
          <w:sz w:val="24"/>
        </w:rPr>
        <w:t xml:space="preserve">1800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ir negali viršyti 10 proc. kitų t</w:t>
      </w:r>
      <w:r w:rsidR="00F94A5E" w:rsidRPr="00DC248E">
        <w:rPr>
          <w:rFonts w:ascii="Times New Roman" w:hAnsi="Times New Roman"/>
          <w:color w:val="000000"/>
          <w:spacing w:val="2"/>
          <w:sz w:val="24"/>
        </w:rPr>
        <w:t>inkamų finansuoti išlaidų sumos;</w:t>
      </w:r>
    </w:p>
    <w:p w14:paraId="1518D31B" w14:textId="1FAF70F4"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w:t>
      </w:r>
      <w:r w:rsidR="00D1019B" w:rsidRPr="00DC248E">
        <w:rPr>
          <w:rFonts w:ascii="Times New Roman" w:hAnsi="Times New Roman"/>
          <w:color w:val="000000"/>
          <w:spacing w:val="2"/>
          <w:sz w:val="24"/>
        </w:rPr>
        <w:t>11</w:t>
      </w:r>
      <w:r w:rsidRPr="00DC248E">
        <w:rPr>
          <w:rFonts w:ascii="Times New Roman" w:hAnsi="Times New Roman"/>
          <w:color w:val="000000"/>
          <w:spacing w:val="2"/>
          <w:sz w:val="24"/>
        </w:rPr>
        <w:t>. projekto viešinimo išlaidos turi būti patirtos vadovaujantis Viešinimo taisyklėmis;</w:t>
      </w:r>
    </w:p>
    <w:p w14:paraId="74677591" w14:textId="288D007B"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29.</w:t>
      </w:r>
      <w:r w:rsidR="00D1019B" w:rsidRPr="00DC248E">
        <w:rPr>
          <w:rFonts w:ascii="Times New Roman" w:hAnsi="Times New Roman"/>
          <w:color w:val="000000"/>
          <w:spacing w:val="2"/>
          <w:sz w:val="24"/>
        </w:rPr>
        <w:t>12</w:t>
      </w:r>
      <w:r w:rsidRPr="00DC248E">
        <w:rPr>
          <w:rFonts w:ascii="Times New Roman" w:hAnsi="Times New Roman"/>
          <w:color w:val="000000"/>
          <w:spacing w:val="2"/>
          <w:sz w:val="24"/>
        </w:rPr>
        <w:t>. faktiškai padarytos ir paramos gavėjo apskaitoje užfiksuotos išlaidos, pagrįstos dokumentų originalais arba nustatyta tvarka patvirtintomis kopijomis bei įtrauktos į ilgalaikio turto korteles.</w:t>
      </w:r>
    </w:p>
    <w:p w14:paraId="401635CF"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 Netinkamos finansuoti išlaidos:</w:t>
      </w:r>
    </w:p>
    <w:p w14:paraId="2F1B2309"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30.1. išlaidos, nesusijusios su verslo plane numatytais tikslais ir remiama veikla ir neįvardytos šių Taisyklių 29 punkte;</w:t>
      </w:r>
    </w:p>
    <w:p w14:paraId="3F1BEC2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30.2. trumpalaikis turtas (išskyrus statybines medžiagas);</w:t>
      </w:r>
    </w:p>
    <w:p w14:paraId="2D3EA25A"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30.3. išlaidos ar jų dalis, patirtos perkant prekes, darbus ar paslaugas, nesilaikant pirkimo procedūrų, numatytų Administravimo taisyklėse, išskyrus atvejus, kai yra nustatyti įkainiai. Žemės ūkio paskirties gamybinių statinių (pastatų) statybos, rekonstravimo ar kapitalinio remonto </w:t>
      </w:r>
      <w:r w:rsidRPr="00DC248E">
        <w:rPr>
          <w:rFonts w:ascii="Times New Roman" w:hAnsi="Times New Roman"/>
          <w:color w:val="000000"/>
          <w:spacing w:val="2"/>
          <w:sz w:val="24"/>
        </w:rPr>
        <w:lastRenderedPageBreak/>
        <w:t>finansavimo atveju pareiškėjas arba paramos gavėjas turi teisę vadovautis nustatytais statinių įkainiais arba šias paslaugas pirkti pagal pirkimų procedūras;</w:t>
      </w:r>
    </w:p>
    <w:p w14:paraId="56E733E8" w14:textId="053E4DE0"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30.4. išlaidos, viršijančios žemės ūkio ministro įsakymu 2014–2020 metų laikotarpiui nustatytus įkainius. Nesant teisės akto, nustatančio Programos didžiausius galimus įkainius, pareiškėjas įsigydamas investiciją turi naudoti konkurso</w:t>
      </w:r>
      <w:r w:rsidR="00F94A5E" w:rsidRPr="00DC248E">
        <w:rPr>
          <w:rFonts w:ascii="Times New Roman" w:hAnsi="Times New Roman"/>
          <w:color w:val="000000"/>
          <w:spacing w:val="2"/>
          <w:sz w:val="24"/>
        </w:rPr>
        <w:t xml:space="preserve"> </w:t>
      </w:r>
      <w:r w:rsidRPr="00DC248E">
        <w:rPr>
          <w:rFonts w:ascii="Times New Roman" w:hAnsi="Times New Roman"/>
          <w:color w:val="000000"/>
          <w:spacing w:val="2"/>
          <w:sz w:val="24"/>
        </w:rPr>
        <w:t>/</w:t>
      </w:r>
      <w:r w:rsidR="00F94A5E" w:rsidRPr="00DC248E">
        <w:rPr>
          <w:rFonts w:ascii="Times New Roman" w:hAnsi="Times New Roman"/>
          <w:color w:val="000000"/>
          <w:spacing w:val="2"/>
          <w:sz w:val="24"/>
        </w:rPr>
        <w:t xml:space="preserve"> </w:t>
      </w:r>
      <w:r w:rsidRPr="00DC248E">
        <w:rPr>
          <w:rFonts w:ascii="Times New Roman" w:hAnsi="Times New Roman"/>
          <w:color w:val="000000"/>
          <w:spacing w:val="2"/>
          <w:sz w:val="24"/>
        </w:rPr>
        <w:t>apklausos būdą. Jei pagal pateiktus komercinius pasiūlymus išlaidų vertė yra didesnė už nustatytus įkainius, finansuojama pagal nustatytus įkainius. Jei pagal pateiktus komercinius pasiūlymus išlaidų vertė yra mažesnė negu pagal nustatytus įkainius ir neviršija vidutinės rinkos kainos, finansuojama pagal pasiūlyme pateiktą kainą;</w:t>
      </w:r>
    </w:p>
    <w:p w14:paraId="7EBF239E"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30.5. susijusios su išperkamosios (finansinės) nuomos sutartimi, tokios kaip nuomotojo pelnas, palūkanų </w:t>
      </w:r>
      <w:proofErr w:type="spellStart"/>
      <w:r w:rsidRPr="00DC248E">
        <w:rPr>
          <w:rFonts w:ascii="Times New Roman" w:hAnsi="Times New Roman"/>
          <w:color w:val="000000"/>
          <w:spacing w:val="2"/>
          <w:sz w:val="24"/>
        </w:rPr>
        <w:t>refinansavimo</w:t>
      </w:r>
      <w:proofErr w:type="spellEnd"/>
      <w:r w:rsidRPr="00DC248E">
        <w:rPr>
          <w:rFonts w:ascii="Times New Roman" w:hAnsi="Times New Roman"/>
          <w:color w:val="000000"/>
          <w:spacing w:val="2"/>
          <w:sz w:val="24"/>
        </w:rPr>
        <w:t>, pridėtinės išlaidos, draudimo įmokos;</w:t>
      </w:r>
    </w:p>
    <w:p w14:paraId="05C66A86"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30.6. žemės ūkio gamybos teisių ir teisių į išmokas įsigijimo išlaidos;</w:t>
      </w:r>
    </w:p>
    <w:p w14:paraId="27F14F8D"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30.7. vienmečių augalų įsigijimo ir tų augalų sodinimo išlaidos;</w:t>
      </w:r>
    </w:p>
    <w:p w14:paraId="6F85A8E4"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30.8. T3 kategorijos traktoriai, pagaminti keturračių motociklų pagrindu;</w:t>
      </w:r>
    </w:p>
    <w:p w14:paraId="75AD1668"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30.9. N</w:t>
      </w:r>
      <w:r w:rsidRPr="00DC248E">
        <w:rPr>
          <w:rFonts w:ascii="Times New Roman" w:hAnsi="Times New Roman"/>
          <w:color w:val="000000"/>
          <w:spacing w:val="2"/>
          <w:sz w:val="24"/>
          <w:vertAlign w:val="subscript"/>
        </w:rPr>
        <w:t>1</w:t>
      </w:r>
      <w:r w:rsidRPr="00DC248E">
        <w:rPr>
          <w:rFonts w:ascii="Times New Roman" w:hAnsi="Times New Roman"/>
          <w:color w:val="000000"/>
          <w:spacing w:val="2"/>
          <w:sz w:val="24"/>
        </w:rPr>
        <w:t>G kategorijos transporto priemonės;</w:t>
      </w:r>
    </w:p>
    <w:p w14:paraId="0C417D0F"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30.10. investicijos į turtą, kurio valdymo (naudojimo) teisė pareiškėjui apribota (turtas areštuotas);</w:t>
      </w:r>
    </w:p>
    <w:p w14:paraId="476763DE" w14:textId="77777777" w:rsidR="008C63D9"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30.11. žemės įsigijimo išlaidos</w:t>
      </w:r>
      <w:r w:rsidR="008C63D9" w:rsidRPr="00DC248E">
        <w:rPr>
          <w:rFonts w:ascii="Times New Roman" w:hAnsi="Times New Roman"/>
          <w:color w:val="000000"/>
          <w:spacing w:val="2"/>
          <w:sz w:val="24"/>
        </w:rPr>
        <w:t>;</w:t>
      </w:r>
    </w:p>
    <w:p w14:paraId="646F170F" w14:textId="5BAEDDC3" w:rsidR="00817C08" w:rsidRPr="00DC248E" w:rsidRDefault="00DC7374"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30.12. </w:t>
      </w:r>
      <w:r w:rsidR="008C63D9" w:rsidRPr="00DC248E">
        <w:rPr>
          <w:rFonts w:ascii="Times New Roman" w:hAnsi="Times New Roman"/>
          <w:color w:val="000000"/>
          <w:spacing w:val="2"/>
          <w:sz w:val="24"/>
          <w:shd w:val="clear" w:color="auto" w:fill="FFFFFF"/>
        </w:rPr>
        <w:t>išlaidos, susijusios su kalėdinių eglučių auginimu</w:t>
      </w:r>
      <w:r w:rsidR="003E7615" w:rsidRPr="00DC248E">
        <w:rPr>
          <w:rFonts w:ascii="Times New Roman" w:hAnsi="Times New Roman" w:cs="Times New Roman"/>
          <w:color w:val="000000"/>
          <w:spacing w:val="2"/>
          <w:sz w:val="24"/>
          <w:szCs w:val="24"/>
          <w:shd w:val="clear" w:color="auto" w:fill="FFFFFF"/>
        </w:rPr>
        <w:t>.</w:t>
      </w:r>
    </w:p>
    <w:p w14:paraId="14D48B5E"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31. Pirkimo ir (arba) importo PVM, kurį paramos gavėjas pagal Lietuvos Respublikos pridėtinės vertės mokesčio įstatymą </w:t>
      </w:r>
      <w:bookmarkStart w:id="5" w:name="n1_10"/>
      <w:r w:rsidRPr="00DC248E">
        <w:rPr>
          <w:rFonts w:ascii="Times New Roman" w:hAnsi="Times New Roman"/>
          <w:color w:val="000000"/>
          <w:spacing w:val="2"/>
          <w:sz w:val="24"/>
        </w:rPr>
        <w:fldChar w:fldCharType="begin"/>
      </w:r>
      <w:r w:rsidRPr="00DC248E">
        <w:rPr>
          <w:rFonts w:ascii="Times New Roman" w:hAnsi="Times New Roman"/>
          <w:color w:val="000000"/>
          <w:spacing w:val="2"/>
          <w:sz w:val="24"/>
        </w:rPr>
        <w:instrText xml:space="preserve"> HYPERLINK "http://www.infolex.lt/ta/342324" \o "Dėl žemės ūkio ministro 2015 m. kovo 24 d. įsakymo Nr. 3D-211 \„Dėl Lietuvos kaimo plėtros 2014–2020 metų programos priemonės \„Ūkio ir verslo plėtra\“ veiklos srities \„Parama jaunųjų ūkininkų įsikūrimui\“ įgyvendinimo taisyklių patvirtinimo\“ pakeitimo" \t "_blank" </w:instrText>
      </w:r>
      <w:r w:rsidRPr="00DC248E">
        <w:rPr>
          <w:rFonts w:ascii="Times New Roman" w:hAnsi="Times New Roman"/>
          <w:color w:val="000000"/>
          <w:spacing w:val="2"/>
          <w:sz w:val="24"/>
        </w:rPr>
        <w:fldChar w:fldCharType="separate"/>
      </w:r>
      <w:r w:rsidRPr="00DC248E">
        <w:rPr>
          <w:rFonts w:ascii="Times New Roman" w:hAnsi="Times New Roman"/>
          <w:color w:val="000000"/>
          <w:spacing w:val="2"/>
          <w:sz w:val="24"/>
        </w:rPr>
        <w:t>turi</w:t>
      </w:r>
      <w:r w:rsidRPr="00DC248E">
        <w:rPr>
          <w:rFonts w:ascii="Times New Roman" w:hAnsi="Times New Roman"/>
          <w:color w:val="000000"/>
          <w:spacing w:val="2"/>
          <w:sz w:val="24"/>
        </w:rPr>
        <w:fldChar w:fldCharType="end"/>
      </w:r>
      <w:bookmarkStart w:id="6" w:name="pn1_10"/>
      <w:bookmarkEnd w:id="5"/>
      <w:bookmarkEnd w:id="6"/>
      <w:r w:rsidRPr="00DC248E">
        <w:rPr>
          <w:rFonts w:ascii="Times New Roman" w:hAnsi="Times New Roman"/>
          <w:color w:val="000000"/>
          <w:spacing w:val="2"/>
          <w:sz w:val="24"/>
        </w:rPr>
        <w:t> ar galėtų turėti galimybę įtraukti į PVM atskaitą (net jei tokio PVM paramos gavėjas į atskaitą neįtraukė), yra netinkamas finansuoti iš paramos lėšų.</w:t>
      </w:r>
    </w:p>
    <w:p w14:paraId="5B24C2F7" w14:textId="730C3C9A" w:rsidR="00F37936" w:rsidRPr="00DC248E" w:rsidRDefault="00817C08" w:rsidP="00622139">
      <w:pPr>
        <w:shd w:val="clear" w:color="auto" w:fill="FFFFFF"/>
        <w:spacing w:after="0" w:line="360" w:lineRule="auto"/>
        <w:rPr>
          <w:rFonts w:ascii="Times New Roman" w:hAnsi="Times New Roman"/>
          <w:color w:val="000000"/>
          <w:spacing w:val="2"/>
          <w:sz w:val="24"/>
        </w:rPr>
      </w:pPr>
      <w:r w:rsidRPr="00DC248E">
        <w:rPr>
          <w:rFonts w:ascii="Times New Roman" w:hAnsi="Times New Roman"/>
          <w:color w:val="000000"/>
          <w:spacing w:val="2"/>
          <w:sz w:val="24"/>
        </w:rPr>
        <w:t> </w:t>
      </w:r>
    </w:p>
    <w:p w14:paraId="3735EEC0" w14:textId="2AB4AEA0" w:rsidR="00AC5378" w:rsidRPr="00DC248E" w:rsidRDefault="00817C08" w:rsidP="00F37936">
      <w:pPr>
        <w:shd w:val="clear" w:color="auto" w:fill="FFFFFF"/>
        <w:spacing w:after="0" w:line="240" w:lineRule="auto"/>
        <w:jc w:val="center"/>
        <w:rPr>
          <w:rFonts w:ascii="Times New Roman" w:hAnsi="Times New Roman"/>
          <w:b/>
          <w:color w:val="000000"/>
          <w:spacing w:val="2"/>
          <w:sz w:val="24"/>
        </w:rPr>
      </w:pPr>
      <w:r w:rsidRPr="00DC248E">
        <w:rPr>
          <w:rFonts w:ascii="Times New Roman" w:hAnsi="Times New Roman"/>
          <w:b/>
          <w:color w:val="000000"/>
          <w:spacing w:val="2"/>
          <w:sz w:val="24"/>
        </w:rPr>
        <w:t>X</w:t>
      </w:r>
      <w:r w:rsidR="00AC5378" w:rsidRPr="00DC248E">
        <w:rPr>
          <w:rFonts w:ascii="Times New Roman" w:hAnsi="Times New Roman"/>
          <w:b/>
          <w:color w:val="000000"/>
          <w:spacing w:val="2"/>
          <w:sz w:val="24"/>
        </w:rPr>
        <w:t xml:space="preserve"> SKYRIUS</w:t>
      </w:r>
    </w:p>
    <w:p w14:paraId="6C6BE34C" w14:textId="2B1508B4" w:rsidR="00817C08" w:rsidRPr="00DC248E" w:rsidRDefault="00817C08" w:rsidP="00F37936">
      <w:pPr>
        <w:shd w:val="clear" w:color="auto" w:fill="FFFFFF"/>
        <w:spacing w:after="0" w:line="240" w:lineRule="auto"/>
        <w:jc w:val="center"/>
        <w:rPr>
          <w:rFonts w:ascii="Times New Roman" w:hAnsi="Times New Roman"/>
          <w:color w:val="000000"/>
          <w:spacing w:val="2"/>
          <w:sz w:val="24"/>
        </w:rPr>
      </w:pPr>
      <w:r w:rsidRPr="00DC248E">
        <w:rPr>
          <w:rFonts w:ascii="Times New Roman" w:hAnsi="Times New Roman"/>
          <w:b/>
          <w:color w:val="000000"/>
          <w:spacing w:val="2"/>
          <w:sz w:val="24"/>
        </w:rPr>
        <w:t xml:space="preserve"> PARAMOS PARAIŠKŲ TEIKIMO TVARKA</w:t>
      </w:r>
    </w:p>
    <w:p w14:paraId="01FBCF80" w14:textId="77777777" w:rsidR="00817C08" w:rsidRPr="00DC248E" w:rsidRDefault="00817C08" w:rsidP="001D3AEA">
      <w:pPr>
        <w:shd w:val="clear" w:color="auto" w:fill="FFFFFF"/>
        <w:spacing w:after="0" w:line="360" w:lineRule="auto"/>
        <w:rPr>
          <w:rFonts w:ascii="Times New Roman" w:hAnsi="Times New Roman"/>
          <w:color w:val="000000"/>
          <w:spacing w:val="2"/>
          <w:sz w:val="24"/>
        </w:rPr>
      </w:pPr>
      <w:r w:rsidRPr="00DC248E">
        <w:rPr>
          <w:rFonts w:ascii="Times New Roman" w:hAnsi="Times New Roman"/>
          <w:color w:val="000000"/>
          <w:spacing w:val="2"/>
          <w:sz w:val="24"/>
        </w:rPr>
        <w:t> </w:t>
      </w:r>
    </w:p>
    <w:p w14:paraId="345422C3" w14:textId="0DE14FFB"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32. Paramos paraiškos forma pateikiama šių Taisyklių 1 priede.</w:t>
      </w:r>
      <w:r w:rsidR="009B1084" w:rsidRPr="00DC248E">
        <w:rPr>
          <w:rFonts w:ascii="Times New Roman" w:eastAsia="Times New Roman" w:hAnsi="Times New Roman" w:cs="Times New Roman"/>
          <w:color w:val="000000"/>
          <w:spacing w:val="2"/>
          <w:sz w:val="24"/>
          <w:szCs w:val="24"/>
          <w:lang w:eastAsia="lt-LT"/>
        </w:rPr>
        <w:t xml:space="preserve"> Kvietimo metu pareiškėjas gali pateikti tik vieną paramos paraišką</w:t>
      </w:r>
      <w:r w:rsidR="00AC5378" w:rsidRPr="00DC248E">
        <w:rPr>
          <w:rFonts w:ascii="Times New Roman" w:eastAsia="Times New Roman" w:hAnsi="Times New Roman" w:cs="Times New Roman"/>
          <w:color w:val="000000"/>
          <w:spacing w:val="2"/>
          <w:sz w:val="24"/>
          <w:szCs w:val="24"/>
          <w:lang w:eastAsia="lt-LT"/>
        </w:rPr>
        <w:t>.</w:t>
      </w:r>
    </w:p>
    <w:p w14:paraId="1AC674B3"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33. Paramos paraiška ir (arba) dokumentai turi būti pildomi lietuvių kalba. Kita kalba užpildytos paramos paraiškos ir jų priedai nepriimami.</w:t>
      </w:r>
    </w:p>
    <w:p w14:paraId="4A77CA0C" w14:textId="264B6AAD"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34. Paramos paraiška ir jos priedai turi būti pateikti spausdintine forma (surinkti kompiuteriu). Ranka užpildytos paramos paraiškos nepriimamos.</w:t>
      </w:r>
      <w:r w:rsidR="006F21D3" w:rsidRPr="00DC248E">
        <w:rPr>
          <w:rFonts w:ascii="Times New Roman" w:hAnsi="Times New Roman"/>
          <w:color w:val="000000"/>
          <w:spacing w:val="2"/>
          <w:sz w:val="24"/>
        </w:rPr>
        <w:t xml:space="preserve"> </w:t>
      </w:r>
    </w:p>
    <w:p w14:paraId="708F1216"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35. Paramos paraiškas priima iš pareiškėjų ir registruoja Agentūros Kaimo plėtros ir žuvininkystės programų departamento teritoriniai paramos administravimo skyriai adresais, </w:t>
      </w:r>
      <w:r w:rsidRPr="00DC248E">
        <w:rPr>
          <w:rFonts w:ascii="Times New Roman" w:hAnsi="Times New Roman"/>
          <w:color w:val="000000"/>
          <w:spacing w:val="2"/>
          <w:sz w:val="24"/>
        </w:rPr>
        <w:lastRenderedPageBreak/>
        <w:t xml:space="preserve">nurodytais interneto svetainėje www. </w:t>
      </w:r>
      <w:proofErr w:type="spellStart"/>
      <w:r w:rsidRPr="00DC248E">
        <w:rPr>
          <w:rFonts w:ascii="Times New Roman" w:hAnsi="Times New Roman"/>
          <w:color w:val="000000"/>
          <w:spacing w:val="2"/>
          <w:sz w:val="24"/>
        </w:rPr>
        <w:t>nma</w:t>
      </w:r>
      <w:proofErr w:type="spellEnd"/>
      <w:r w:rsidRPr="00DC248E">
        <w:rPr>
          <w:rFonts w:ascii="Times New Roman" w:hAnsi="Times New Roman"/>
          <w:color w:val="000000"/>
          <w:spacing w:val="2"/>
          <w:sz w:val="24"/>
        </w:rPr>
        <w:t xml:space="preserve">. </w:t>
      </w:r>
      <w:proofErr w:type="spellStart"/>
      <w:r w:rsidRPr="00DC248E">
        <w:rPr>
          <w:rFonts w:ascii="Times New Roman" w:hAnsi="Times New Roman"/>
          <w:color w:val="000000"/>
          <w:spacing w:val="2"/>
          <w:sz w:val="24"/>
        </w:rPr>
        <w:t>lt</w:t>
      </w:r>
      <w:proofErr w:type="spellEnd"/>
      <w:r w:rsidRPr="00DC248E">
        <w:rPr>
          <w:rFonts w:ascii="Times New Roman" w:hAnsi="Times New Roman"/>
          <w:color w:val="000000"/>
          <w:spacing w:val="2"/>
          <w:sz w:val="24"/>
        </w:rPr>
        <w:t>. Paramos paraiška ir (arba) papildomi dokumentai turi būti pateikti asmeniškai ar per įgaliotą asmenį, jei iškyla nenugalimos jėgos </w:t>
      </w:r>
      <w:r w:rsidRPr="00DC248E">
        <w:rPr>
          <w:rFonts w:ascii="Times New Roman" w:hAnsi="Times New Roman"/>
          <w:i/>
          <w:color w:val="000000"/>
          <w:spacing w:val="2"/>
          <w:sz w:val="24"/>
        </w:rPr>
        <w:t>(force majeure)</w:t>
      </w:r>
      <w:r w:rsidRPr="00DC248E">
        <w:rPr>
          <w:rFonts w:ascii="Times New Roman" w:hAnsi="Times New Roman"/>
          <w:color w:val="000000"/>
          <w:spacing w:val="2"/>
          <w:sz w:val="24"/>
        </w:rPr>
        <w:t> aplinkybės. Taip pat paraiškos ir (arba) papildomi dokumentai gali būti pateikti per ŽŪMIS. Kitais būdais (pvz., paštu, per kurjerį, faksu arba elektroniniu paštu ir t. t.) arba kitais adresais pateiktos paraiškos nepriimamos.</w:t>
      </w:r>
    </w:p>
    <w:p w14:paraId="3BB5CD21"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36. Paramos paraiškų pildymas, registravimas ir vertinimas atliekamas Administravimo taisyklių nustatyta tvarka.</w:t>
      </w:r>
    </w:p>
    <w:p w14:paraId="488B3DA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37. Užregistravus paramos paraišką, pirmiausia atliekamas administracinės atitikties tikrinimas Administravimo taisyklių nustatyta tvarka.</w:t>
      </w:r>
    </w:p>
    <w:p w14:paraId="4C6C0AFA" w14:textId="40F4EE18" w:rsidR="00F37936" w:rsidRPr="00DC248E" w:rsidRDefault="00817C08" w:rsidP="00323C80">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38. Paramos paraiškos tinkamumo skirti paramą vertinimo metu nustatoma, ar projektas tinkamas gauti paramą iš EŽŪFKP ir bendrojo finansavimo lėšų, numatytų Lietuvos Respublikos valstybės biudžete, ir galima paramos suma, suapvalinta iki sveikųjų skaičių pagal matematines skaičių apvalinimo taisykles.</w:t>
      </w:r>
    </w:p>
    <w:p w14:paraId="0F5EF4DA" w14:textId="77777777" w:rsidR="00323C80" w:rsidRPr="00DC248E" w:rsidRDefault="00323C80" w:rsidP="00323C80">
      <w:pPr>
        <w:shd w:val="clear" w:color="auto" w:fill="FFFFFF"/>
        <w:spacing w:after="0" w:line="360" w:lineRule="auto"/>
        <w:ind w:firstLine="720"/>
        <w:jc w:val="both"/>
        <w:rPr>
          <w:rFonts w:ascii="Times New Roman" w:hAnsi="Times New Roman"/>
          <w:color w:val="000000"/>
          <w:spacing w:val="2"/>
          <w:sz w:val="24"/>
        </w:rPr>
      </w:pPr>
    </w:p>
    <w:p w14:paraId="31ACD63D" w14:textId="32390494" w:rsidR="00AC5378" w:rsidRPr="00DC248E" w:rsidRDefault="00817C08" w:rsidP="00F37936">
      <w:pPr>
        <w:shd w:val="clear" w:color="auto" w:fill="FFFFFF"/>
        <w:spacing w:after="0" w:line="240" w:lineRule="auto"/>
        <w:jc w:val="center"/>
        <w:rPr>
          <w:rFonts w:ascii="Times New Roman" w:hAnsi="Times New Roman"/>
          <w:b/>
          <w:color w:val="000000"/>
          <w:spacing w:val="2"/>
          <w:sz w:val="24"/>
        </w:rPr>
      </w:pPr>
      <w:r w:rsidRPr="00DC248E">
        <w:rPr>
          <w:rFonts w:ascii="Times New Roman" w:hAnsi="Times New Roman"/>
          <w:b/>
          <w:color w:val="000000"/>
          <w:spacing w:val="2"/>
          <w:sz w:val="24"/>
        </w:rPr>
        <w:t>XI</w:t>
      </w:r>
      <w:r w:rsidR="00AC5378" w:rsidRPr="00DC248E">
        <w:rPr>
          <w:rFonts w:ascii="Times New Roman" w:hAnsi="Times New Roman"/>
          <w:b/>
          <w:color w:val="000000"/>
          <w:spacing w:val="2"/>
          <w:sz w:val="24"/>
        </w:rPr>
        <w:t xml:space="preserve"> SKYRIUS</w:t>
      </w:r>
    </w:p>
    <w:p w14:paraId="7CC92046" w14:textId="4EA3BCAC" w:rsidR="00817C08" w:rsidRPr="00DC248E" w:rsidRDefault="00817C08" w:rsidP="00F37936">
      <w:pPr>
        <w:shd w:val="clear" w:color="auto" w:fill="FFFFFF"/>
        <w:spacing w:after="0" w:line="240" w:lineRule="auto"/>
        <w:jc w:val="center"/>
        <w:rPr>
          <w:rFonts w:ascii="Times New Roman" w:hAnsi="Times New Roman"/>
          <w:color w:val="000000"/>
          <w:spacing w:val="2"/>
          <w:sz w:val="24"/>
        </w:rPr>
      </w:pPr>
      <w:r w:rsidRPr="00DC248E">
        <w:rPr>
          <w:rFonts w:ascii="Times New Roman" w:hAnsi="Times New Roman"/>
          <w:b/>
          <w:color w:val="000000"/>
          <w:spacing w:val="2"/>
          <w:sz w:val="24"/>
        </w:rPr>
        <w:t xml:space="preserve"> PROJEKTŲ ATRANKOS KRITERIJAI</w:t>
      </w:r>
    </w:p>
    <w:p w14:paraId="4AE8085A" w14:textId="77777777" w:rsidR="00817C08" w:rsidRPr="00DC248E" w:rsidRDefault="00817C08" w:rsidP="001D3AEA">
      <w:pPr>
        <w:shd w:val="clear" w:color="auto" w:fill="FFFFFF"/>
        <w:spacing w:after="0" w:line="360" w:lineRule="auto"/>
        <w:rPr>
          <w:rFonts w:ascii="Times New Roman" w:hAnsi="Times New Roman"/>
          <w:color w:val="000000"/>
          <w:spacing w:val="2"/>
          <w:sz w:val="24"/>
        </w:rPr>
      </w:pPr>
      <w:r w:rsidRPr="00DC248E">
        <w:rPr>
          <w:rFonts w:ascii="Times New Roman" w:hAnsi="Times New Roman"/>
          <w:color w:val="000000"/>
          <w:spacing w:val="2"/>
          <w:sz w:val="24"/>
        </w:rPr>
        <w:t> </w:t>
      </w:r>
    </w:p>
    <w:p w14:paraId="42954654"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39. Projektų atrankos vertinimas atliekamas Administravimo taisyklių nustatyta tvarka.</w:t>
      </w:r>
    </w:p>
    <w:p w14:paraId="0A633DC9" w14:textId="5219F822" w:rsidR="00817C08" w:rsidRPr="00DC248E" w:rsidRDefault="009D3CC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w:t>
      </w:r>
      <w:r w:rsidRPr="00DC248E">
        <w:rPr>
          <w:rFonts w:ascii="Times New Roman" w:eastAsia="Times New Roman" w:hAnsi="Times New Roman" w:cs="Times New Roman"/>
          <w:color w:val="000000"/>
          <w:spacing w:val="2"/>
          <w:sz w:val="24"/>
          <w:szCs w:val="24"/>
          <w:lang w:eastAsia="lt-LT"/>
        </w:rPr>
        <w:t xml:space="preserve"> </w:t>
      </w:r>
      <w:r w:rsidR="00817C08" w:rsidRPr="00DC248E">
        <w:rPr>
          <w:rFonts w:ascii="Times New Roman" w:hAnsi="Times New Roman"/>
          <w:color w:val="000000"/>
          <w:spacing w:val="2"/>
          <w:sz w:val="24"/>
        </w:rPr>
        <w:t>Atrankos kriterijai:</w:t>
      </w:r>
    </w:p>
    <w:p w14:paraId="1C45FD39" w14:textId="4951029F"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40.1. </w:t>
      </w:r>
      <w:r w:rsidR="00EE2034" w:rsidRPr="00DC248E">
        <w:rPr>
          <w:rFonts w:ascii="Times New Roman" w:hAnsi="Times New Roman"/>
          <w:color w:val="000000"/>
          <w:spacing w:val="2"/>
          <w:sz w:val="24"/>
        </w:rPr>
        <w:t>į</w:t>
      </w:r>
      <w:r w:rsidRPr="00DC248E">
        <w:rPr>
          <w:rFonts w:ascii="Times New Roman" w:hAnsi="Times New Roman"/>
          <w:color w:val="000000"/>
          <w:spacing w:val="2"/>
          <w:sz w:val="24"/>
        </w:rPr>
        <w:t>gyvendinus verslo planą, pareiškėjo ūkio ekonominis dydis, išreikštas produkcijos standartine verte (SP), sudarys ir visu kontrolės laikotarpiu bus (apvalinama iki sveiko skaičiaus):</w:t>
      </w:r>
    </w:p>
    <w:p w14:paraId="441025D6"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40.1.1. nuo 10 000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iki 20 000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suteikiama 4 balai;</w:t>
      </w:r>
    </w:p>
    <w:p w14:paraId="3A884A13"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40.1.2. nuo 20 001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iki 30 000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 8 balai;</w:t>
      </w:r>
    </w:p>
    <w:p w14:paraId="198E91BF"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40.1.3. nuo 30 001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iki 40 000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 12 balų;</w:t>
      </w:r>
    </w:p>
    <w:p w14:paraId="0D7A13DF"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40.1.4. nuo 40 001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iki 50 000 </w:t>
      </w:r>
      <w:proofErr w:type="spellStart"/>
      <w:r w:rsidRPr="00DC248E">
        <w:rPr>
          <w:rFonts w:ascii="Times New Roman" w:hAnsi="Times New Roman"/>
          <w:color w:val="000000"/>
          <w:spacing w:val="2"/>
          <w:sz w:val="24"/>
        </w:rPr>
        <w:t>Eur</w:t>
      </w:r>
      <w:proofErr w:type="spellEnd"/>
      <w:r w:rsidRPr="00DC248E">
        <w:rPr>
          <w:rFonts w:ascii="Times New Roman" w:hAnsi="Times New Roman"/>
          <w:color w:val="000000"/>
          <w:spacing w:val="2"/>
          <w:sz w:val="24"/>
        </w:rPr>
        <w:t xml:space="preserve"> – 16 balų;</w:t>
      </w:r>
    </w:p>
    <w:p w14:paraId="1F59106E" w14:textId="0C83E07B"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40.1.5. nuo </w:t>
      </w:r>
      <w:r w:rsidR="00F94A5E" w:rsidRPr="00DC248E">
        <w:rPr>
          <w:rFonts w:ascii="Times New Roman" w:hAnsi="Times New Roman"/>
          <w:color w:val="000000"/>
          <w:spacing w:val="2"/>
          <w:sz w:val="24"/>
        </w:rPr>
        <w:t xml:space="preserve">50 001 </w:t>
      </w:r>
      <w:proofErr w:type="spellStart"/>
      <w:r w:rsidR="00F94A5E" w:rsidRPr="00DC248E">
        <w:rPr>
          <w:rFonts w:ascii="Times New Roman" w:hAnsi="Times New Roman"/>
          <w:color w:val="000000"/>
          <w:spacing w:val="2"/>
          <w:sz w:val="24"/>
        </w:rPr>
        <w:t>Eur</w:t>
      </w:r>
      <w:proofErr w:type="spellEnd"/>
      <w:r w:rsidR="00F94A5E" w:rsidRPr="00DC248E">
        <w:rPr>
          <w:rFonts w:ascii="Times New Roman" w:hAnsi="Times New Roman"/>
          <w:color w:val="000000"/>
          <w:spacing w:val="2"/>
          <w:sz w:val="24"/>
        </w:rPr>
        <w:t xml:space="preserve"> ir daugiau – 20 balų;</w:t>
      </w:r>
    </w:p>
    <w:p w14:paraId="36D80B34" w14:textId="428AFE36"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40.2. </w:t>
      </w:r>
      <w:r w:rsidR="00771CC5" w:rsidRPr="00DC248E">
        <w:rPr>
          <w:rFonts w:ascii="Times New Roman" w:hAnsi="Times New Roman"/>
          <w:color w:val="000000"/>
          <w:spacing w:val="2"/>
          <w:sz w:val="24"/>
        </w:rPr>
        <w:t>p</w:t>
      </w:r>
      <w:r w:rsidRPr="00DC248E">
        <w:rPr>
          <w:rFonts w:ascii="Times New Roman" w:hAnsi="Times New Roman"/>
          <w:color w:val="000000"/>
          <w:spacing w:val="2"/>
          <w:sz w:val="24"/>
        </w:rPr>
        <w:t>rojekte numatytų investicijų į statybą ir (arba) rekonstrukciją, ir (arba) kapitalinį remontą, kai pastatas priklauso pareiškėjui nuosavybės teise, vertė yra nemažiau kaip 50 proc., tinkamų finansuoti išl</w:t>
      </w:r>
      <w:r w:rsidR="00F94A5E" w:rsidRPr="00DC248E">
        <w:rPr>
          <w:rFonts w:ascii="Times New Roman" w:hAnsi="Times New Roman"/>
          <w:color w:val="000000"/>
          <w:spacing w:val="2"/>
          <w:sz w:val="24"/>
        </w:rPr>
        <w:t>aidų sumos – suteikiami 5 balai;</w:t>
      </w:r>
    </w:p>
    <w:p w14:paraId="1932890F" w14:textId="1A0A7D14"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40.3. </w:t>
      </w:r>
      <w:r w:rsidR="00771CC5" w:rsidRPr="00DC248E">
        <w:rPr>
          <w:rFonts w:ascii="Times New Roman" w:hAnsi="Times New Roman"/>
          <w:color w:val="000000"/>
          <w:spacing w:val="2"/>
          <w:sz w:val="24"/>
        </w:rPr>
        <w:t>k</w:t>
      </w:r>
      <w:r w:rsidRPr="00DC248E">
        <w:rPr>
          <w:rFonts w:ascii="Times New Roman" w:hAnsi="Times New Roman"/>
          <w:color w:val="000000"/>
          <w:spacing w:val="2"/>
          <w:sz w:val="24"/>
        </w:rPr>
        <w:t xml:space="preserve">uriamas gyvulininkystės, daržininkystės, </w:t>
      </w:r>
      <w:proofErr w:type="spellStart"/>
      <w:r w:rsidRPr="00DC248E">
        <w:rPr>
          <w:rFonts w:ascii="Times New Roman" w:hAnsi="Times New Roman"/>
          <w:color w:val="000000"/>
          <w:spacing w:val="2"/>
          <w:sz w:val="24"/>
        </w:rPr>
        <w:t>uogininkystės</w:t>
      </w:r>
      <w:proofErr w:type="spellEnd"/>
      <w:r w:rsidRPr="00DC248E">
        <w:rPr>
          <w:rFonts w:ascii="Times New Roman" w:hAnsi="Times New Roman"/>
          <w:color w:val="000000"/>
          <w:spacing w:val="2"/>
          <w:sz w:val="24"/>
        </w:rPr>
        <w:t xml:space="preserve">, sodininkystės </w:t>
      </w:r>
      <w:r w:rsidR="00DC7374" w:rsidRPr="00DC248E">
        <w:rPr>
          <w:rFonts w:ascii="Times New Roman" w:hAnsi="Times New Roman"/>
          <w:color w:val="000000"/>
          <w:spacing w:val="2"/>
          <w:sz w:val="24"/>
        </w:rPr>
        <w:t xml:space="preserve">(kai pajamos iš kurio </w:t>
      </w:r>
      <w:r w:rsidR="00BA24B0" w:rsidRPr="00DC248E">
        <w:rPr>
          <w:rFonts w:ascii="Times New Roman" w:hAnsi="Times New Roman"/>
          <w:color w:val="000000"/>
          <w:spacing w:val="2"/>
          <w:sz w:val="24"/>
        </w:rPr>
        <w:t xml:space="preserve">nors </w:t>
      </w:r>
      <w:r w:rsidR="00DC7374" w:rsidRPr="00DC248E">
        <w:rPr>
          <w:rFonts w:ascii="Times New Roman" w:hAnsi="Times New Roman"/>
          <w:color w:val="000000"/>
          <w:spacing w:val="2"/>
          <w:sz w:val="24"/>
        </w:rPr>
        <w:t xml:space="preserve">nurodyto žemės ūkio sektoriaus, įgyvendinus verslo planą ir visu verslo plano kontrolės laikotarpiu, sudaro ne mažiau kaip 50 proc. visų veiklos pajamų) </w:t>
      </w:r>
      <w:r w:rsidRPr="00DC248E">
        <w:rPr>
          <w:rFonts w:ascii="Times New Roman" w:hAnsi="Times New Roman"/>
          <w:color w:val="000000"/>
          <w:spacing w:val="2"/>
          <w:sz w:val="24"/>
        </w:rPr>
        <w:t>arba mišrusis ūkis, kai:</w:t>
      </w:r>
    </w:p>
    <w:p w14:paraId="42C0BCA5" w14:textId="43DE7889"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40.3.1. pareiškėjas, kuriantis gyvulininkystės ūkį </w:t>
      </w:r>
      <w:r w:rsidR="00BA24B0" w:rsidRPr="00DC248E">
        <w:rPr>
          <w:rFonts w:ascii="Times New Roman" w:hAnsi="Times New Roman"/>
          <w:color w:val="000000"/>
          <w:spacing w:val="2"/>
          <w:sz w:val="24"/>
        </w:rPr>
        <w:t xml:space="preserve">(kai pajamos iš gyvulininkystės, įgyvendinus verslo planą ir visu verslo plano kontrolės laikotarpiu, sudaro ne mažiau kaip 50 proc. </w:t>
      </w:r>
      <w:r w:rsidR="00BA24B0" w:rsidRPr="00DC248E">
        <w:rPr>
          <w:rFonts w:ascii="Times New Roman" w:hAnsi="Times New Roman"/>
          <w:color w:val="000000"/>
          <w:spacing w:val="2"/>
          <w:sz w:val="24"/>
        </w:rPr>
        <w:lastRenderedPageBreak/>
        <w:t xml:space="preserve">visų veiklos pajamų) </w:t>
      </w:r>
      <w:r w:rsidRPr="00DC248E">
        <w:rPr>
          <w:rFonts w:ascii="Times New Roman" w:hAnsi="Times New Roman"/>
          <w:color w:val="000000"/>
          <w:spacing w:val="2"/>
          <w:sz w:val="24"/>
        </w:rPr>
        <w:t>įsipareigoja, kad įgyvendinus verslo planą, SGV skaičius ūkyje sudarys ir visu kontrolės laikotarpiu bus:</w:t>
      </w:r>
    </w:p>
    <w:p w14:paraId="7711E89E"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40.3.1.1. nuo 6 iki 11,99 SGV suteikiama 4 balai;</w:t>
      </w:r>
    </w:p>
    <w:p w14:paraId="0515FE1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40.3.1.2. nuo 12 iki 17,99 SGV – 8 balai;</w:t>
      </w:r>
    </w:p>
    <w:p w14:paraId="37C0B801"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40.3.1.3. nuo 18 iki 22,99 SGV – 12 balų;</w:t>
      </w:r>
    </w:p>
    <w:p w14:paraId="775FD26E"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40.3.1.4. nuo 23 iki 28,99 SGV – 16 balų;</w:t>
      </w:r>
    </w:p>
    <w:p w14:paraId="3218BE86"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40.3.1.5. nuo 29 SGV ir daugiau – 20 balų;</w:t>
      </w:r>
    </w:p>
    <w:p w14:paraId="7A51D831"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40.3.2. pareiškėjas, kuriantis daržininkystės, </w:t>
      </w:r>
      <w:proofErr w:type="spellStart"/>
      <w:r w:rsidRPr="00DC248E">
        <w:rPr>
          <w:rFonts w:ascii="Times New Roman" w:hAnsi="Times New Roman"/>
          <w:color w:val="000000"/>
          <w:spacing w:val="2"/>
          <w:sz w:val="24"/>
        </w:rPr>
        <w:t>uogininkystės</w:t>
      </w:r>
      <w:proofErr w:type="spellEnd"/>
      <w:r w:rsidRPr="00DC248E">
        <w:rPr>
          <w:rFonts w:ascii="Times New Roman" w:hAnsi="Times New Roman"/>
          <w:color w:val="000000"/>
          <w:spacing w:val="2"/>
          <w:sz w:val="24"/>
        </w:rPr>
        <w:t xml:space="preserve">, sodininkystės ūkį </w:t>
      </w:r>
      <w:r w:rsidR="00DC7374" w:rsidRPr="00DC248E">
        <w:rPr>
          <w:rFonts w:ascii="Times New Roman" w:hAnsi="Times New Roman"/>
          <w:color w:val="000000"/>
          <w:spacing w:val="2"/>
          <w:sz w:val="24"/>
        </w:rPr>
        <w:t xml:space="preserve">(kai pajamos iš kurio </w:t>
      </w:r>
      <w:r w:rsidR="00BA24B0" w:rsidRPr="00DC248E">
        <w:rPr>
          <w:rFonts w:ascii="Times New Roman" w:hAnsi="Times New Roman"/>
          <w:color w:val="000000"/>
          <w:spacing w:val="2"/>
          <w:sz w:val="24"/>
        </w:rPr>
        <w:t xml:space="preserve">nors </w:t>
      </w:r>
      <w:r w:rsidR="00DC7374" w:rsidRPr="00DC248E">
        <w:rPr>
          <w:rFonts w:ascii="Times New Roman" w:hAnsi="Times New Roman"/>
          <w:color w:val="000000"/>
          <w:spacing w:val="2"/>
          <w:sz w:val="24"/>
        </w:rPr>
        <w:t xml:space="preserve">nurodyto žemės ūkio sektoriaus, įgyvendinus verslo planą ir visu verslo plano kontrolės laikotarpiu, sudaro ne mažiau kaip 50 proc. visų veiklos pajamų) </w:t>
      </w:r>
      <w:r w:rsidRPr="00DC248E">
        <w:rPr>
          <w:rFonts w:ascii="Times New Roman" w:hAnsi="Times New Roman"/>
          <w:color w:val="000000"/>
          <w:spacing w:val="2"/>
          <w:sz w:val="24"/>
        </w:rPr>
        <w:t>įsipareigoja, kad įgyvendinus verslo planą ir visu kontrolės laikotarpiu, ne mažiau kaip 50 proc. jo teisėtais pagrindais valdomų ūkio žemės naudmenų bus užsodinta kuriamo ūkio specializacijos augalais, – suteikiama 15 balų;</w:t>
      </w:r>
    </w:p>
    <w:p w14:paraId="30DFD4E0"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40.3.3. pareiškėjas, kuriantis mišrųjį ūkį, kuriame viena iš veiklų yra gyvulininkystė, įsipareigoja, kad įgyvendinus verslo planą, pajamos iš gyvulininkystės veiklos sudarys ir visu kontrolės laikotarpiu bus ne mažesnės kaip:</w:t>
      </w:r>
    </w:p>
    <w:p w14:paraId="15F65FA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40.3.3.1. nuo 30 proc. iki 39,99 proc. suteikiama 10 balų;</w:t>
      </w:r>
    </w:p>
    <w:p w14:paraId="27BF7D8E" w14:textId="37EF7665"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40.3.3.2. nuo 40 </w:t>
      </w:r>
      <w:r w:rsidR="00F94A5E" w:rsidRPr="00DC248E">
        <w:rPr>
          <w:rFonts w:ascii="Times New Roman" w:hAnsi="Times New Roman"/>
          <w:color w:val="000000"/>
          <w:spacing w:val="2"/>
          <w:sz w:val="24"/>
        </w:rPr>
        <w:t>proc. iki 49,99 proc. – 15 balų;</w:t>
      </w:r>
    </w:p>
    <w:p w14:paraId="784070CC" w14:textId="48C2F364" w:rsidR="008D6DF8" w:rsidRPr="00DC248E" w:rsidRDefault="008D6DF8" w:rsidP="001D3AEA">
      <w:pPr>
        <w:shd w:val="clear" w:color="auto" w:fill="FFFFFF"/>
        <w:spacing w:after="0" w:line="360" w:lineRule="auto"/>
        <w:ind w:firstLine="720"/>
        <w:jc w:val="both"/>
        <w:rPr>
          <w:rFonts w:ascii="Times New Roman" w:hAnsi="Times New Roman"/>
          <w:spacing w:val="2"/>
          <w:sz w:val="24"/>
        </w:rPr>
      </w:pPr>
      <w:r w:rsidRPr="00DC248E">
        <w:rPr>
          <w:rFonts w:ascii="Times New Roman" w:hAnsi="Times New Roman"/>
          <w:spacing w:val="2"/>
          <w:sz w:val="24"/>
        </w:rPr>
        <w:t xml:space="preserve">40.4. </w:t>
      </w:r>
      <w:r w:rsidRPr="00DC248E">
        <w:rPr>
          <w:rFonts w:ascii="Times New Roman" w:hAnsi="Times New Roman"/>
          <w:spacing w:val="2"/>
          <w:sz w:val="24"/>
          <w:shd w:val="clear" w:color="auto" w:fill="FFFFFF"/>
        </w:rPr>
        <w:t xml:space="preserve">pareiškėjas yra asocijuotos žemdirbių savivaldos organizacijos, kurios veikla apima visą Lietuvos Respublikos teritoriją ir veiklos trukmė yra ne mažesnė kaip 5 metai, narys (pateikiamas </w:t>
      </w:r>
      <w:r w:rsidRPr="00DC248E">
        <w:rPr>
          <w:rFonts w:ascii="Times New Roman" w:hAnsi="Times New Roman" w:cs="Times New Roman"/>
          <w:spacing w:val="2"/>
          <w:sz w:val="24"/>
          <w:szCs w:val="24"/>
          <w:shd w:val="clear" w:color="auto" w:fill="FFFFFF"/>
        </w:rPr>
        <w:t>patvirtin</w:t>
      </w:r>
      <w:r w:rsidR="005B28C9" w:rsidRPr="00DC248E">
        <w:rPr>
          <w:rFonts w:ascii="Times New Roman" w:hAnsi="Times New Roman" w:cs="Times New Roman"/>
          <w:spacing w:val="2"/>
          <w:sz w:val="24"/>
          <w:szCs w:val="24"/>
          <w:shd w:val="clear" w:color="auto" w:fill="FFFFFF"/>
        </w:rPr>
        <w:t>imo</w:t>
      </w:r>
      <w:r w:rsidRPr="00DC248E">
        <w:rPr>
          <w:rFonts w:ascii="Times New Roman" w:hAnsi="Times New Roman"/>
          <w:spacing w:val="2"/>
          <w:sz w:val="24"/>
          <w:shd w:val="clear" w:color="auto" w:fill="FFFFFF"/>
        </w:rPr>
        <w:t xml:space="preserve"> dokumentas), </w:t>
      </w:r>
      <w:r w:rsidR="00771CC5" w:rsidRPr="00DC248E">
        <w:rPr>
          <w:rFonts w:ascii="Times New Roman" w:hAnsi="Times New Roman"/>
          <w:spacing w:val="2"/>
          <w:sz w:val="24"/>
          <w:shd w:val="clear" w:color="auto" w:fill="FFFFFF"/>
        </w:rPr>
        <w:t>–</w:t>
      </w:r>
      <w:r w:rsidRPr="00DC248E">
        <w:rPr>
          <w:rFonts w:ascii="Times New Roman" w:hAnsi="Times New Roman"/>
          <w:spacing w:val="2"/>
          <w:sz w:val="24"/>
          <w:shd w:val="clear" w:color="auto" w:fill="FFFFFF"/>
        </w:rPr>
        <w:t xml:space="preserve"> suteikiam</w:t>
      </w:r>
      <w:r w:rsidR="00771CC5" w:rsidRPr="00DC248E">
        <w:rPr>
          <w:rFonts w:ascii="Times New Roman" w:hAnsi="Times New Roman"/>
          <w:spacing w:val="2"/>
          <w:sz w:val="24"/>
          <w:shd w:val="clear" w:color="auto" w:fill="FFFFFF"/>
        </w:rPr>
        <w:t>i</w:t>
      </w:r>
      <w:r w:rsidRPr="00DC248E">
        <w:rPr>
          <w:rFonts w:ascii="Times New Roman" w:hAnsi="Times New Roman"/>
          <w:spacing w:val="2"/>
          <w:sz w:val="24"/>
          <w:shd w:val="clear" w:color="auto" w:fill="FFFFFF"/>
        </w:rPr>
        <w:t xml:space="preserve"> 5 balai;</w:t>
      </w:r>
    </w:p>
    <w:p w14:paraId="7CF53ED8" w14:textId="0A5821C5"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40.5. </w:t>
      </w:r>
      <w:r w:rsidR="00771CC5" w:rsidRPr="00DC248E">
        <w:rPr>
          <w:rFonts w:ascii="Times New Roman" w:hAnsi="Times New Roman"/>
          <w:color w:val="000000"/>
          <w:spacing w:val="2"/>
          <w:sz w:val="24"/>
        </w:rPr>
        <w:t>p</w:t>
      </w:r>
      <w:r w:rsidRPr="00DC248E">
        <w:rPr>
          <w:rFonts w:ascii="Times New Roman" w:hAnsi="Times New Roman"/>
          <w:color w:val="000000"/>
          <w:spacing w:val="2"/>
          <w:sz w:val="24"/>
        </w:rPr>
        <w:t>areiškėjas paramos paraiškos teikimo metu turi ne mažiau kaip 5 ha nuosavybės teise valdomų žemės ūkio naudmenų, įtrauktų į valdą, kuriuos įsipareigoja išlaikyti iki verslo plano kontrolės laikotarpio pabaigos – suteikiama 10 balų.</w:t>
      </w:r>
    </w:p>
    <w:p w14:paraId="6778F262" w14:textId="7214432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40.6. </w:t>
      </w:r>
      <w:r w:rsidR="00771CC5" w:rsidRPr="00DC248E">
        <w:rPr>
          <w:rFonts w:ascii="Times New Roman" w:hAnsi="Times New Roman"/>
          <w:color w:val="000000"/>
          <w:spacing w:val="2"/>
          <w:sz w:val="24"/>
        </w:rPr>
        <w:t>p</w:t>
      </w:r>
      <w:r w:rsidRPr="00DC248E">
        <w:rPr>
          <w:rFonts w:ascii="Times New Roman" w:hAnsi="Times New Roman"/>
          <w:color w:val="000000"/>
          <w:spacing w:val="2"/>
          <w:sz w:val="24"/>
        </w:rPr>
        <w:t>areiškėjas yra jaunesnio amžiaus (pagal amžiaus kategorijas suteikiamas atitinkamas balų skaičius):</w:t>
      </w:r>
    </w:p>
    <w:p w14:paraId="25F774A4"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40.6.1. iki 30 metų įskaitytinai – suteikiama 10 balų;</w:t>
      </w:r>
    </w:p>
    <w:p w14:paraId="214285A8" w14:textId="01575099"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40.6.2. nuo 30 metų iki 40 metų – </w:t>
      </w:r>
      <w:r w:rsidR="005B28C9" w:rsidRPr="00DC248E">
        <w:rPr>
          <w:rFonts w:ascii="Times New Roman" w:eastAsia="Times New Roman" w:hAnsi="Times New Roman" w:cs="Times New Roman"/>
          <w:color w:val="000000"/>
          <w:spacing w:val="2"/>
          <w:sz w:val="24"/>
          <w:szCs w:val="24"/>
          <w:lang w:eastAsia="lt-LT"/>
        </w:rPr>
        <w:t xml:space="preserve">suteikiami </w:t>
      </w:r>
      <w:r w:rsidR="00F94A5E" w:rsidRPr="00DC248E">
        <w:rPr>
          <w:rFonts w:ascii="Times New Roman" w:hAnsi="Times New Roman"/>
          <w:color w:val="000000"/>
          <w:spacing w:val="2"/>
          <w:sz w:val="24"/>
        </w:rPr>
        <w:t>5 balai;</w:t>
      </w:r>
    </w:p>
    <w:p w14:paraId="100E3BDA" w14:textId="5CFBCAEF"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40.7. </w:t>
      </w:r>
      <w:r w:rsidR="00771CC5" w:rsidRPr="00DC248E">
        <w:rPr>
          <w:rFonts w:ascii="Times New Roman" w:hAnsi="Times New Roman"/>
          <w:color w:val="000000"/>
          <w:spacing w:val="2"/>
          <w:sz w:val="24"/>
        </w:rPr>
        <w:t>p</w:t>
      </w:r>
      <w:r w:rsidRPr="00DC248E">
        <w:rPr>
          <w:rFonts w:ascii="Times New Roman" w:hAnsi="Times New Roman"/>
          <w:color w:val="000000"/>
          <w:spacing w:val="2"/>
          <w:sz w:val="24"/>
        </w:rPr>
        <w:t xml:space="preserve">areiškėjo ūkio grynasis pelningumas, įgyvendinus verslo planą, bus </w:t>
      </w:r>
      <w:r w:rsidR="00D951BD" w:rsidRPr="00DC248E">
        <w:rPr>
          <w:rFonts w:ascii="Times New Roman" w:hAnsi="Times New Roman"/>
          <w:color w:val="000000"/>
          <w:spacing w:val="2"/>
          <w:sz w:val="24"/>
        </w:rPr>
        <w:t>didesnis kaip 3</w:t>
      </w:r>
      <w:r w:rsidR="00F94A5E" w:rsidRPr="00DC248E">
        <w:rPr>
          <w:rFonts w:ascii="Times New Roman" w:hAnsi="Times New Roman"/>
          <w:color w:val="000000"/>
          <w:spacing w:val="2"/>
          <w:sz w:val="24"/>
        </w:rPr>
        <w:t xml:space="preserve"> proc. – suteikiama 10 balų;</w:t>
      </w:r>
    </w:p>
    <w:p w14:paraId="72A62C20" w14:textId="527F9445" w:rsidR="001D3AEA" w:rsidRPr="00DC248E" w:rsidRDefault="00817C08" w:rsidP="001D3AEA">
      <w:pPr>
        <w:shd w:val="clear" w:color="auto" w:fill="FFFFFF"/>
        <w:spacing w:after="0" w:line="360" w:lineRule="auto"/>
        <w:ind w:firstLine="720"/>
        <w:jc w:val="both"/>
        <w:rPr>
          <w:rFonts w:ascii="Times New Roman" w:hAnsi="Times New Roman" w:cs="Times New Roman"/>
          <w:color w:val="000000"/>
          <w:spacing w:val="2"/>
          <w:sz w:val="24"/>
          <w:szCs w:val="24"/>
          <w:shd w:val="clear" w:color="auto" w:fill="FFFFFF"/>
        </w:rPr>
      </w:pPr>
      <w:r w:rsidRPr="00DC248E">
        <w:rPr>
          <w:rFonts w:ascii="Times New Roman" w:hAnsi="Times New Roman" w:cs="Times New Roman"/>
          <w:color w:val="000000"/>
          <w:spacing w:val="2"/>
          <w:sz w:val="24"/>
          <w:szCs w:val="24"/>
        </w:rPr>
        <w:t xml:space="preserve">40.8. </w:t>
      </w:r>
      <w:r w:rsidR="00D53097" w:rsidRPr="00DC248E">
        <w:rPr>
          <w:rFonts w:ascii="Times New Roman" w:hAnsi="Times New Roman" w:cs="Times New Roman"/>
          <w:spacing w:val="2"/>
          <w:sz w:val="24"/>
          <w:szCs w:val="24"/>
        </w:rPr>
        <w:t>p</w:t>
      </w:r>
      <w:r w:rsidR="00D53097" w:rsidRPr="00DC248E">
        <w:rPr>
          <w:rFonts w:ascii="Times New Roman" w:hAnsi="Times New Roman" w:cs="Times New Roman"/>
          <w:color w:val="000000"/>
          <w:spacing w:val="2"/>
          <w:sz w:val="24"/>
          <w:szCs w:val="24"/>
          <w:shd w:val="clear" w:color="auto" w:fill="FFFFFF"/>
        </w:rPr>
        <w:t xml:space="preserve">rojektui įgyvendinti prašoma mažesnės paramos sumos, nei galima didžiausia įgyvendinimo taisyklėse nustatyta paramos suma, už kiekvieną sumažintą procentinį punktą pareiškėjui suteikiama 0,5 balo, bet </w:t>
      </w:r>
      <w:r w:rsidR="00DB77D9" w:rsidRPr="00DC248E">
        <w:rPr>
          <w:rFonts w:ascii="Times New Roman" w:hAnsi="Times New Roman" w:cs="Times New Roman"/>
          <w:color w:val="000000"/>
          <w:spacing w:val="2"/>
          <w:sz w:val="24"/>
          <w:szCs w:val="24"/>
          <w:shd w:val="clear" w:color="auto" w:fill="FFFFFF"/>
        </w:rPr>
        <w:t xml:space="preserve">projektui </w:t>
      </w:r>
      <w:r w:rsidR="00F94A5E" w:rsidRPr="00DC248E">
        <w:rPr>
          <w:rFonts w:ascii="Times New Roman" w:hAnsi="Times New Roman" w:cs="Times New Roman"/>
          <w:color w:val="000000"/>
          <w:spacing w:val="2"/>
          <w:sz w:val="24"/>
          <w:szCs w:val="24"/>
          <w:shd w:val="clear" w:color="auto" w:fill="FFFFFF"/>
        </w:rPr>
        <w:t>ne daugiau kaip 15 balų;</w:t>
      </w:r>
    </w:p>
    <w:p w14:paraId="4C497C55" w14:textId="270B1D9F" w:rsidR="00AF7EBB" w:rsidRPr="00DC248E" w:rsidRDefault="00AF7EBB" w:rsidP="00AF7EBB">
      <w:pPr>
        <w:shd w:val="clear" w:color="auto" w:fill="FFFFFF"/>
        <w:spacing w:after="0" w:line="360" w:lineRule="auto"/>
        <w:ind w:firstLine="720"/>
        <w:jc w:val="both"/>
        <w:rPr>
          <w:rFonts w:ascii="Times New Roman" w:hAnsi="Times New Roman"/>
          <w:spacing w:val="2"/>
          <w:sz w:val="24"/>
        </w:rPr>
      </w:pPr>
      <w:r w:rsidRPr="00DC248E">
        <w:rPr>
          <w:rFonts w:ascii="Times New Roman" w:hAnsi="Times New Roman"/>
          <w:spacing w:val="2"/>
          <w:sz w:val="24"/>
          <w:szCs w:val="24"/>
          <w:shd w:val="clear" w:color="auto" w:fill="FFFFFF"/>
        </w:rPr>
        <w:lastRenderedPageBreak/>
        <w:t xml:space="preserve">40.9. projektas įgyvendinamas vietovėse, kuriose esama gamtinių ar kitų specifinių kliūčių (pareiškėjo ūkis laikomas esančiu vietovėse, kuriose esama gamtinių ar kitokių specifinių kliūčių, jei šiose vietovėse yra ne mažiau kaip 50 proc. jo žemės ūkio paskirties žemės ploto </w:t>
      </w:r>
      <w:r w:rsidRPr="00DC248E">
        <w:rPr>
          <w:rFonts w:ascii="Times New Roman" w:hAnsi="Times New Roman"/>
          <w:color w:val="000000"/>
          <w:spacing w:val="2"/>
          <w:sz w:val="24"/>
          <w:szCs w:val="24"/>
          <w:shd w:val="clear" w:color="auto" w:fill="FFFFFF"/>
        </w:rPr>
        <w:t>(vietovės, kuriose esama gamtinių ar kitų specifinių kliūčių, yra nurodytos Lietuvos kaimo plėtros 2014–2020 metų programos priemonės „Išmokos už vietoves, kuriose esama gamtinių ar kitų specifinių kliūčių“ įgyvendinimo taisyklių, patvirtintų Lietuvos Respublikos žemės ūkio ministro 2015 m. balandžio 1 d. įsakymu Nr. 3D-245 „Dėl Lietuvos kaimo plėtros 2014–2020 metų programos priemonės „Išmokos už vietoves, kuriose esama gamtinių ar kitų specifinių kliūčių“ įgyvendinimo taisyklių patvirtinimo“, 21</w:t>
      </w:r>
      <w:r w:rsidRPr="00DC248E">
        <w:rPr>
          <w:rFonts w:ascii="Times New Roman" w:hAnsi="Times New Roman"/>
          <w:color w:val="000000"/>
          <w:spacing w:val="2"/>
          <w:sz w:val="24"/>
          <w:szCs w:val="24"/>
        </w:rPr>
        <w:t xml:space="preserve">– </w:t>
      </w:r>
      <w:r w:rsidRPr="00DC248E">
        <w:rPr>
          <w:rFonts w:ascii="Times New Roman" w:hAnsi="Times New Roman"/>
          <w:color w:val="000000"/>
          <w:spacing w:val="2"/>
          <w:sz w:val="24"/>
          <w:szCs w:val="24"/>
          <w:shd w:val="clear" w:color="auto" w:fill="FFFFFF"/>
        </w:rPr>
        <w:t>22 punktuose</w:t>
      </w:r>
      <w:r w:rsidRPr="00DC248E">
        <w:rPr>
          <w:rFonts w:ascii="Times New Roman" w:hAnsi="Times New Roman"/>
          <w:spacing w:val="2"/>
          <w:sz w:val="24"/>
          <w:szCs w:val="24"/>
          <w:shd w:val="clear" w:color="auto" w:fill="FFFFFF"/>
        </w:rPr>
        <w:t>), – suteikiami 5 balai.</w:t>
      </w:r>
    </w:p>
    <w:p w14:paraId="4A897767" w14:textId="16D399DF" w:rsidR="00817C08" w:rsidRPr="00DC248E" w:rsidRDefault="009D3CC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41.</w:t>
      </w:r>
      <w:r w:rsidRPr="00DC248E">
        <w:rPr>
          <w:rFonts w:ascii="Times New Roman" w:eastAsia="Times New Roman" w:hAnsi="Times New Roman" w:cs="Times New Roman"/>
          <w:color w:val="000000"/>
          <w:spacing w:val="2"/>
          <w:sz w:val="24"/>
          <w:szCs w:val="24"/>
          <w:lang w:eastAsia="lt-LT"/>
        </w:rPr>
        <w:t xml:space="preserve"> </w:t>
      </w:r>
      <w:r w:rsidR="00817C08" w:rsidRPr="00DC248E">
        <w:rPr>
          <w:rFonts w:ascii="Times New Roman" w:hAnsi="Times New Roman"/>
          <w:color w:val="000000"/>
          <w:spacing w:val="2"/>
          <w:sz w:val="24"/>
        </w:rPr>
        <w:t>Privalomasis mažiausias projektų atrankos balų skaičius – 50 privalomųjų balų. Jeigu projektų atrankos vertinimo metu nustatoma, kad projektas nesurinko privalomojo mažiausio 50 balų skaičiaus, paramos paraiška atmetama.</w:t>
      </w:r>
    </w:p>
    <w:p w14:paraId="40E6D87E" w14:textId="00726E0F" w:rsidR="00F37936" w:rsidRPr="00DC248E" w:rsidRDefault="00817C08" w:rsidP="00323C80">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42. Paramos paraiškų atrankos pirmumo eilės sudarymas atliekamas Administravimo taisyklių nustatyta tvarka.</w:t>
      </w:r>
    </w:p>
    <w:p w14:paraId="70521CC2" w14:textId="561CE814" w:rsidR="00AC5378" w:rsidRPr="00DC248E" w:rsidRDefault="00817C08" w:rsidP="00F37936">
      <w:pPr>
        <w:shd w:val="clear" w:color="auto" w:fill="FFFFFF"/>
        <w:spacing w:after="0" w:line="240" w:lineRule="auto"/>
        <w:jc w:val="center"/>
        <w:rPr>
          <w:rFonts w:ascii="Times New Roman" w:hAnsi="Times New Roman"/>
          <w:b/>
          <w:color w:val="000000"/>
          <w:spacing w:val="2"/>
          <w:sz w:val="24"/>
        </w:rPr>
      </w:pPr>
      <w:r w:rsidRPr="00DC248E">
        <w:rPr>
          <w:rFonts w:ascii="Times New Roman" w:hAnsi="Times New Roman"/>
          <w:b/>
          <w:color w:val="000000"/>
          <w:spacing w:val="2"/>
          <w:sz w:val="24"/>
        </w:rPr>
        <w:t>XII</w:t>
      </w:r>
      <w:r w:rsidR="00AC5378" w:rsidRPr="00DC248E">
        <w:rPr>
          <w:rFonts w:ascii="Times New Roman" w:hAnsi="Times New Roman"/>
          <w:b/>
          <w:color w:val="000000"/>
          <w:spacing w:val="2"/>
          <w:sz w:val="24"/>
        </w:rPr>
        <w:t xml:space="preserve"> SKYRIUS</w:t>
      </w:r>
    </w:p>
    <w:p w14:paraId="483383E7" w14:textId="19262EF2" w:rsidR="00817C08" w:rsidRPr="00DC248E" w:rsidRDefault="00817C08" w:rsidP="00F37936">
      <w:pPr>
        <w:shd w:val="clear" w:color="auto" w:fill="FFFFFF"/>
        <w:spacing w:after="0" w:line="240" w:lineRule="auto"/>
        <w:jc w:val="center"/>
        <w:rPr>
          <w:rFonts w:ascii="Times New Roman" w:hAnsi="Times New Roman"/>
          <w:color w:val="000000"/>
          <w:spacing w:val="2"/>
          <w:sz w:val="24"/>
        </w:rPr>
      </w:pPr>
      <w:r w:rsidRPr="00DC248E">
        <w:rPr>
          <w:rFonts w:ascii="Times New Roman" w:hAnsi="Times New Roman"/>
          <w:b/>
          <w:color w:val="000000"/>
          <w:spacing w:val="2"/>
          <w:sz w:val="24"/>
        </w:rPr>
        <w:t xml:space="preserve"> PARAMOS PARAIŠKŲ TVIRTINIMAS</w:t>
      </w:r>
    </w:p>
    <w:p w14:paraId="7B5808C2" w14:textId="77777777" w:rsidR="00817C08" w:rsidRPr="00DC248E" w:rsidRDefault="00817C08" w:rsidP="001D3AEA">
      <w:pPr>
        <w:shd w:val="clear" w:color="auto" w:fill="FFFFFF"/>
        <w:spacing w:after="0" w:line="360" w:lineRule="auto"/>
        <w:rPr>
          <w:rFonts w:ascii="Times New Roman" w:hAnsi="Times New Roman"/>
          <w:color w:val="000000"/>
          <w:spacing w:val="2"/>
          <w:sz w:val="24"/>
        </w:rPr>
      </w:pPr>
      <w:r w:rsidRPr="00DC248E">
        <w:rPr>
          <w:rFonts w:ascii="Times New Roman" w:hAnsi="Times New Roman"/>
          <w:color w:val="000000"/>
          <w:spacing w:val="2"/>
          <w:sz w:val="24"/>
        </w:rPr>
        <w:t> </w:t>
      </w:r>
    </w:p>
    <w:p w14:paraId="7B55047E" w14:textId="1C0234CC" w:rsidR="00817C08" w:rsidRPr="00DC248E" w:rsidRDefault="00817C08" w:rsidP="001D3AEA">
      <w:pPr>
        <w:shd w:val="clear" w:color="auto" w:fill="FFFFFF"/>
        <w:spacing w:after="0" w:line="360" w:lineRule="auto"/>
        <w:ind w:firstLine="720"/>
        <w:jc w:val="both"/>
        <w:rPr>
          <w:rFonts w:ascii="Times New Roman" w:hAnsi="Times New Roman"/>
          <w:spacing w:val="2"/>
          <w:sz w:val="24"/>
        </w:rPr>
      </w:pPr>
      <w:r w:rsidRPr="00DC248E">
        <w:rPr>
          <w:rFonts w:ascii="Times New Roman" w:hAnsi="Times New Roman"/>
          <w:spacing w:val="2"/>
          <w:sz w:val="24"/>
        </w:rPr>
        <w:t>43. Agentūra</w:t>
      </w:r>
      <w:r w:rsidR="00771CC5" w:rsidRPr="00DC248E">
        <w:rPr>
          <w:rFonts w:ascii="Times New Roman" w:hAnsi="Times New Roman"/>
          <w:spacing w:val="2"/>
          <w:sz w:val="24"/>
        </w:rPr>
        <w:t>,</w:t>
      </w:r>
      <w:r w:rsidRPr="00DC248E">
        <w:rPr>
          <w:rFonts w:ascii="Times New Roman" w:hAnsi="Times New Roman"/>
          <w:spacing w:val="2"/>
          <w:sz w:val="24"/>
        </w:rPr>
        <w:t xml:space="preserve"> įvertinusi paramos paraiškas, teikia jas Projektų atrankos komisijai, į kurios sudėtį įtraukiamas ir Ministerijos atstovas (-ai), Agentūros nustatyta tvarka.</w:t>
      </w:r>
      <w:r w:rsidR="00232A74" w:rsidRPr="00DC248E">
        <w:rPr>
          <w:rFonts w:ascii="Times New Roman" w:hAnsi="Times New Roman"/>
          <w:spacing w:val="2"/>
          <w:sz w:val="24"/>
        </w:rPr>
        <w:t xml:space="preserve"> </w:t>
      </w:r>
    </w:p>
    <w:p w14:paraId="35CD7082" w14:textId="1BB03CFE" w:rsidR="00232A74" w:rsidRPr="00DC248E" w:rsidRDefault="00232A74" w:rsidP="001D3AEA">
      <w:pPr>
        <w:shd w:val="clear" w:color="auto" w:fill="FFFFFF"/>
        <w:spacing w:after="0" w:line="360" w:lineRule="auto"/>
        <w:ind w:firstLine="720"/>
        <w:jc w:val="both"/>
        <w:rPr>
          <w:rFonts w:ascii="Times New Roman" w:hAnsi="Times New Roman"/>
          <w:spacing w:val="2"/>
          <w:sz w:val="24"/>
        </w:rPr>
      </w:pPr>
      <w:r w:rsidRPr="00DC248E">
        <w:rPr>
          <w:rFonts w:ascii="Times New Roman" w:hAnsi="Times New Roman"/>
          <w:spacing w:val="2"/>
          <w:sz w:val="24"/>
        </w:rPr>
        <w:t xml:space="preserve">44. </w:t>
      </w:r>
      <w:r w:rsidR="002C77FF" w:rsidRPr="00DC248E">
        <w:rPr>
          <w:rFonts w:ascii="Times New Roman" w:hAnsi="Times New Roman"/>
          <w:spacing w:val="2"/>
          <w:sz w:val="24"/>
        </w:rPr>
        <w:t>Projektų atrankos komisija priima sprendimą dėl paramos skyrimo ar neskyrimo.</w:t>
      </w:r>
    </w:p>
    <w:p w14:paraId="447FC4FC" w14:textId="32C6E4CA" w:rsidR="00817C08" w:rsidRPr="00DC248E" w:rsidRDefault="00232A74"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spacing w:val="2"/>
          <w:sz w:val="24"/>
        </w:rPr>
        <w:t>45</w:t>
      </w:r>
      <w:r w:rsidR="00B34BC1" w:rsidRPr="00DC248E">
        <w:rPr>
          <w:rFonts w:ascii="Times New Roman" w:hAnsi="Times New Roman"/>
          <w:spacing w:val="2"/>
          <w:sz w:val="24"/>
        </w:rPr>
        <w:t xml:space="preserve">. Agentūra apie priimtą sprendimą dėl paramos skyrimo ar neskyrimo informuoja pareiškėjus Administravimo taisyklių nustatyta tvarka. </w:t>
      </w:r>
      <w:r w:rsidR="00B34BC1" w:rsidRPr="00DC248E">
        <w:rPr>
          <w:rFonts w:ascii="Times New Roman" w:hAnsi="Times New Roman"/>
          <w:color w:val="000000"/>
          <w:spacing w:val="2"/>
          <w:sz w:val="24"/>
        </w:rPr>
        <w:t>P</w:t>
      </w:r>
      <w:r w:rsidR="00B34BC1" w:rsidRPr="00DC248E">
        <w:rPr>
          <w:rFonts w:ascii="Times New Roman" w:hAnsi="Times New Roman"/>
          <w:spacing w:val="2"/>
          <w:sz w:val="24"/>
        </w:rPr>
        <w:t>riėmusi sprendimą suteikti paramą, Agentūra, vadovaudamasi Administravimo taisyklių nustatyta tvarka, rengia paramos sutartį.</w:t>
      </w:r>
    </w:p>
    <w:p w14:paraId="3B89F76A" w14:textId="248D0F4E" w:rsidR="00DD6609" w:rsidRPr="00DC248E" w:rsidRDefault="00817C08" w:rsidP="00DD6609">
      <w:pPr>
        <w:shd w:val="clear" w:color="auto" w:fill="FFFFFF"/>
        <w:spacing w:after="0" w:line="360" w:lineRule="auto"/>
        <w:rPr>
          <w:rFonts w:ascii="Times New Roman" w:eastAsia="Times New Roman" w:hAnsi="Times New Roman" w:cs="Times New Roman"/>
          <w:color w:val="000000"/>
          <w:spacing w:val="2"/>
          <w:sz w:val="24"/>
          <w:szCs w:val="24"/>
          <w:lang w:eastAsia="lt-LT"/>
        </w:rPr>
      </w:pPr>
      <w:r w:rsidRPr="00DC248E">
        <w:rPr>
          <w:rFonts w:ascii="Times New Roman" w:eastAsia="Times New Roman" w:hAnsi="Times New Roman" w:cs="Times New Roman"/>
          <w:color w:val="000000"/>
          <w:spacing w:val="2"/>
          <w:sz w:val="24"/>
          <w:szCs w:val="24"/>
          <w:lang w:eastAsia="lt-LT"/>
        </w:rPr>
        <w:t> </w:t>
      </w:r>
    </w:p>
    <w:p w14:paraId="3FFB044F" w14:textId="39DA61FD" w:rsidR="00AC5378" w:rsidRPr="00DC248E" w:rsidRDefault="00817C08" w:rsidP="00F37936">
      <w:pPr>
        <w:spacing w:after="0" w:line="240" w:lineRule="auto"/>
        <w:jc w:val="center"/>
        <w:rPr>
          <w:rFonts w:ascii="Times New Roman" w:hAnsi="Times New Roman"/>
          <w:b/>
          <w:color w:val="000000"/>
          <w:spacing w:val="2"/>
          <w:sz w:val="24"/>
        </w:rPr>
      </w:pPr>
      <w:r w:rsidRPr="00DC248E">
        <w:rPr>
          <w:rFonts w:ascii="Times New Roman" w:hAnsi="Times New Roman"/>
          <w:b/>
          <w:color w:val="000000"/>
          <w:spacing w:val="2"/>
          <w:sz w:val="24"/>
        </w:rPr>
        <w:t>XIII</w:t>
      </w:r>
      <w:r w:rsidR="00AC5378" w:rsidRPr="00DC248E">
        <w:rPr>
          <w:rFonts w:ascii="Times New Roman" w:hAnsi="Times New Roman"/>
          <w:b/>
          <w:color w:val="000000"/>
          <w:spacing w:val="2"/>
          <w:sz w:val="24"/>
        </w:rPr>
        <w:t xml:space="preserve"> SKYRIUS</w:t>
      </w:r>
    </w:p>
    <w:p w14:paraId="3A417486" w14:textId="1BE12178" w:rsidR="00817C08" w:rsidRPr="00DC248E" w:rsidRDefault="00817C08" w:rsidP="00F37936">
      <w:pPr>
        <w:spacing w:after="0" w:line="240" w:lineRule="auto"/>
        <w:jc w:val="center"/>
        <w:rPr>
          <w:rFonts w:ascii="Times New Roman" w:hAnsi="Times New Roman"/>
          <w:color w:val="000000"/>
          <w:spacing w:val="2"/>
          <w:sz w:val="24"/>
        </w:rPr>
      </w:pPr>
      <w:r w:rsidRPr="00DC248E">
        <w:rPr>
          <w:rFonts w:ascii="Times New Roman" w:hAnsi="Times New Roman"/>
          <w:b/>
          <w:color w:val="000000"/>
          <w:spacing w:val="2"/>
          <w:sz w:val="24"/>
        </w:rPr>
        <w:t xml:space="preserve"> MOKĖJIMO PRAŠYMŲ ADMINISTRAVIMO IR PARAMOS IŠMOKĖJIMO TVARKA</w:t>
      </w:r>
    </w:p>
    <w:p w14:paraId="7C2019B5" w14:textId="77777777" w:rsidR="00817C08" w:rsidRPr="00DC248E" w:rsidRDefault="00817C08" w:rsidP="001D3AEA">
      <w:pPr>
        <w:shd w:val="clear" w:color="auto" w:fill="FFFFFF"/>
        <w:spacing w:after="0" w:line="360" w:lineRule="auto"/>
        <w:rPr>
          <w:rFonts w:ascii="Times New Roman" w:hAnsi="Times New Roman"/>
          <w:color w:val="000000"/>
          <w:spacing w:val="2"/>
          <w:sz w:val="24"/>
        </w:rPr>
      </w:pPr>
      <w:r w:rsidRPr="00DC248E">
        <w:rPr>
          <w:rFonts w:ascii="Times New Roman" w:hAnsi="Times New Roman"/>
          <w:color w:val="000000"/>
          <w:spacing w:val="2"/>
          <w:sz w:val="24"/>
        </w:rPr>
        <w:t> </w:t>
      </w:r>
    </w:p>
    <w:p w14:paraId="76873D9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46. Mokėjimo prašymai teikiami ir administruojami Administravimo taisyklėse numatyta tvarka.</w:t>
      </w:r>
    </w:p>
    <w:p w14:paraId="3D51FDF4" w14:textId="28001355" w:rsidR="00817C08" w:rsidRPr="00DC248E" w:rsidRDefault="00817C08" w:rsidP="001D3AEA">
      <w:pPr>
        <w:shd w:val="clear" w:color="auto" w:fill="FFFFFF"/>
        <w:spacing w:after="0" w:line="360" w:lineRule="auto"/>
        <w:ind w:firstLine="720"/>
        <w:jc w:val="both"/>
        <w:rPr>
          <w:rFonts w:ascii="Times New Roman" w:hAnsi="Times New Roman"/>
          <w:spacing w:val="2"/>
          <w:sz w:val="24"/>
        </w:rPr>
      </w:pPr>
      <w:r w:rsidRPr="00DC248E">
        <w:rPr>
          <w:rFonts w:ascii="Times New Roman" w:hAnsi="Times New Roman"/>
          <w:spacing w:val="2"/>
          <w:sz w:val="24"/>
        </w:rPr>
        <w:t xml:space="preserve">47. Parama išmokama dviem arba trimis dalinėmis išmokomis atsižvelgiant į verslo plane numatytas veiklas per ne ilgesnį kaip 5 metų laikotarpį nuo </w:t>
      </w:r>
      <w:r w:rsidR="002C77FF" w:rsidRPr="00DC248E">
        <w:rPr>
          <w:rFonts w:ascii="Times New Roman" w:hAnsi="Times New Roman"/>
          <w:spacing w:val="2"/>
          <w:sz w:val="24"/>
        </w:rPr>
        <w:t>paramos sutarties pasirašymo dienos</w:t>
      </w:r>
      <w:r w:rsidRPr="00DC248E">
        <w:rPr>
          <w:rFonts w:ascii="Times New Roman" w:hAnsi="Times New Roman"/>
          <w:spacing w:val="2"/>
          <w:sz w:val="24"/>
        </w:rPr>
        <w:t>:</w:t>
      </w:r>
    </w:p>
    <w:p w14:paraId="0D88537C" w14:textId="5E5B80BA" w:rsidR="00817C08" w:rsidRPr="00DC248E" w:rsidRDefault="00817C08" w:rsidP="001D3AEA">
      <w:pPr>
        <w:shd w:val="clear" w:color="auto" w:fill="FFFFFF"/>
        <w:spacing w:after="0" w:line="360" w:lineRule="auto"/>
        <w:ind w:firstLine="720"/>
        <w:jc w:val="both"/>
        <w:rPr>
          <w:rFonts w:ascii="Times New Roman" w:hAnsi="Times New Roman"/>
          <w:spacing w:val="2"/>
          <w:sz w:val="24"/>
        </w:rPr>
      </w:pPr>
      <w:r w:rsidRPr="00DC248E">
        <w:rPr>
          <w:rFonts w:ascii="Times New Roman" w:hAnsi="Times New Roman"/>
          <w:color w:val="000000"/>
          <w:spacing w:val="2"/>
          <w:sz w:val="24"/>
        </w:rPr>
        <w:t xml:space="preserve">47.1. parama mokama dviem dalinėmis išmokomis, jeigu verslo planas įgyvendinamas per 3 metus. Pirmoji išmokos dalis, sudaranti 50 proc. visos išmokos sumos, paramos gavėjui mokama </w:t>
      </w:r>
      <w:r w:rsidR="00B34BC1" w:rsidRPr="00DC248E">
        <w:rPr>
          <w:rFonts w:ascii="Times New Roman" w:hAnsi="Times New Roman"/>
          <w:color w:val="000000"/>
          <w:spacing w:val="2"/>
          <w:sz w:val="24"/>
        </w:rPr>
        <w:t xml:space="preserve">po </w:t>
      </w:r>
      <w:r w:rsidR="002C77FF" w:rsidRPr="00DC248E">
        <w:rPr>
          <w:rFonts w:ascii="Times New Roman" w:hAnsi="Times New Roman"/>
          <w:color w:val="000000"/>
          <w:spacing w:val="2"/>
          <w:sz w:val="24"/>
        </w:rPr>
        <w:t xml:space="preserve">paramos </w:t>
      </w:r>
      <w:r w:rsidR="002C77FF" w:rsidRPr="00DC248E">
        <w:rPr>
          <w:rFonts w:ascii="Times New Roman" w:eastAsia="Times New Roman" w:hAnsi="Times New Roman" w:cs="Times New Roman"/>
          <w:color w:val="000000"/>
          <w:spacing w:val="2"/>
          <w:sz w:val="24"/>
          <w:szCs w:val="24"/>
          <w:lang w:eastAsia="lt-LT"/>
        </w:rPr>
        <w:t xml:space="preserve">sutarties </w:t>
      </w:r>
      <w:r w:rsidR="002C77FF" w:rsidRPr="00DC248E">
        <w:rPr>
          <w:rFonts w:ascii="Times New Roman" w:hAnsi="Times New Roman"/>
          <w:color w:val="000000"/>
          <w:spacing w:val="2"/>
          <w:sz w:val="24"/>
        </w:rPr>
        <w:t>pasirašymo dienos</w:t>
      </w:r>
      <w:r w:rsidRPr="00DC248E">
        <w:rPr>
          <w:rFonts w:ascii="Times New Roman" w:hAnsi="Times New Roman"/>
          <w:spacing w:val="2"/>
          <w:sz w:val="24"/>
        </w:rPr>
        <w:t>. Paskutinė 50 proc. išmokos dalis mokama, jeigu verslo planas tinkamai įgyvendintas ir paramos gavėjas pateikia mokėjimo prašymą;</w:t>
      </w:r>
    </w:p>
    <w:p w14:paraId="41F7675B" w14:textId="2ABD5FE6"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lastRenderedPageBreak/>
        <w:t xml:space="preserve">47.2. parama mokama trimis dalinėmis išmokomis, jeigu verslo planas įgyvendinamas per ilgesnį kaip 3 metų laikotarpį. Pirmoji išmokos dalis, sudaranti 50 proc. visos išmokos sumos, paramos gavėjui mokama </w:t>
      </w:r>
      <w:r w:rsidR="008D3DC5" w:rsidRPr="00DC248E">
        <w:rPr>
          <w:rFonts w:ascii="Times New Roman" w:hAnsi="Times New Roman"/>
          <w:color w:val="000000"/>
          <w:spacing w:val="2"/>
          <w:sz w:val="24"/>
        </w:rPr>
        <w:t xml:space="preserve"> po </w:t>
      </w:r>
      <w:r w:rsidR="002C77FF" w:rsidRPr="00DC248E">
        <w:rPr>
          <w:rFonts w:ascii="Times New Roman" w:hAnsi="Times New Roman"/>
          <w:color w:val="000000"/>
          <w:spacing w:val="2"/>
          <w:sz w:val="24"/>
        </w:rPr>
        <w:t>paramos sutarties pasirašymo dienos</w:t>
      </w:r>
      <w:r w:rsidRPr="00DC248E">
        <w:rPr>
          <w:rFonts w:ascii="Times New Roman" w:hAnsi="Times New Roman"/>
          <w:spacing w:val="2"/>
          <w:sz w:val="24"/>
        </w:rPr>
        <w:t>. Antroji (tarpinė) išmokos dalis, sudaranti 30 proc. visos išmokos sumos, mokama, jeigu ne mažiau kaip 80 proc. išmokėtos paramos sumos yra investuota ir paramos gavėjas pateikia mokėjimo prašymą. Trečioji, paskutinė 20 proc. išmokos dalis mokama</w:t>
      </w:r>
      <w:r w:rsidRPr="00DC248E">
        <w:rPr>
          <w:rFonts w:ascii="Times New Roman" w:hAnsi="Times New Roman"/>
          <w:color w:val="000000"/>
          <w:spacing w:val="2"/>
          <w:sz w:val="24"/>
        </w:rPr>
        <w:t>, jeigu verslo planas tinkamai įgyvendintas ir paramos gavėjas pateikia mokėjimo prašymą.</w:t>
      </w:r>
    </w:p>
    <w:p w14:paraId="7861FB91" w14:textId="5D6E3DB0" w:rsidR="00817C08" w:rsidRPr="00DC248E" w:rsidRDefault="009D3CC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48.</w:t>
      </w:r>
      <w:r w:rsidRPr="00DC248E">
        <w:rPr>
          <w:rFonts w:ascii="Times New Roman" w:eastAsia="Times New Roman" w:hAnsi="Times New Roman" w:cs="Times New Roman"/>
          <w:color w:val="000000"/>
          <w:spacing w:val="2"/>
          <w:sz w:val="24"/>
          <w:szCs w:val="24"/>
          <w:lang w:eastAsia="lt-LT"/>
        </w:rPr>
        <w:t xml:space="preserve"> </w:t>
      </w:r>
      <w:r w:rsidR="00817C08" w:rsidRPr="00DC248E">
        <w:rPr>
          <w:rFonts w:ascii="Times New Roman" w:hAnsi="Times New Roman"/>
          <w:color w:val="000000"/>
          <w:spacing w:val="2"/>
          <w:sz w:val="24"/>
        </w:rPr>
        <w:t>Teikdamas mokėjimo prašymus, paramos gavėjas privalo pateikti išlaidų pagrindimo ir apmokėjimo dokumentus bei finansinės atskaitomybės dokumentus. Teikdamas paskutinį mokėjimo prašymą bei galutinę projekto įgyvendinimo ataskaitą, paramos gavėjas pateikia finansinės atskaitomybės dokumentus už finansinius metus, kuriais buvo įgyvendintas verslo planas. Paskutinis mokėjimo prašymas ir galutinė projekto įgyvendinimo ataskaita teikiama ne vėliau, kaip vasario mėnesį, pasibaigus ketvirtiems nuo paraiškos pateikimo metų finansiniams metams (taikoma tik tiems pareiškėjams, kurie teikia 2 mokėjimo prašymus).</w:t>
      </w:r>
    </w:p>
    <w:p w14:paraId="61FCECA6"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49. Paramos gavėjų atsiskaitymai su tiekėjais turi vykti tik per finansines institucijas.</w:t>
      </w:r>
    </w:p>
    <w:p w14:paraId="3F0F89A0"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50. Agentūrai pareikalavus, paramos gavėjas privalo pateikti dokumentus, kuriais deklaruoja patirtas ir apmokėtas išlaidas bei išlaidų pagrindimo ir apmokėjimo dokumentus ir pirkimo procedūrų dokumentaciją.</w:t>
      </w:r>
    </w:p>
    <w:p w14:paraId="521F997D"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51. Su paskutiniu mokėjimo prašymu paramos gavėjas teikia galutinę projekto įgyvendinimo ataskaitą.</w:t>
      </w:r>
    </w:p>
    <w:p w14:paraId="1BC7E70B" w14:textId="55C6CFDC" w:rsidR="00817C08" w:rsidRPr="00DC248E" w:rsidRDefault="00817C08" w:rsidP="00F37936">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52. Paramos gavėjas, Administravimo taisyklių nustatyta tvarka verslo plano kontrolės laikotarpiu teikia Agentūrai užbaigto projekto metines ataskaitas.</w:t>
      </w:r>
    </w:p>
    <w:p w14:paraId="04AB3656" w14:textId="77777777" w:rsidR="00D86BA1" w:rsidRPr="00DC248E" w:rsidRDefault="00D86BA1" w:rsidP="001D3AEA">
      <w:pPr>
        <w:shd w:val="clear" w:color="auto" w:fill="FFFFFF"/>
        <w:spacing w:after="0" w:line="360" w:lineRule="auto"/>
        <w:rPr>
          <w:rFonts w:ascii="Times New Roman" w:hAnsi="Times New Roman"/>
          <w:color w:val="000000"/>
          <w:spacing w:val="2"/>
          <w:sz w:val="24"/>
        </w:rPr>
      </w:pPr>
    </w:p>
    <w:p w14:paraId="3D4329B5" w14:textId="73DAAFFF" w:rsidR="00AC5378" w:rsidRPr="00DC248E" w:rsidRDefault="00817C08" w:rsidP="00F37936">
      <w:pPr>
        <w:shd w:val="clear" w:color="auto" w:fill="FFFFFF"/>
        <w:spacing w:after="0" w:line="240" w:lineRule="auto"/>
        <w:jc w:val="center"/>
        <w:rPr>
          <w:rFonts w:ascii="Times New Roman" w:hAnsi="Times New Roman"/>
          <w:b/>
          <w:color w:val="000000"/>
          <w:spacing w:val="2"/>
          <w:sz w:val="24"/>
        </w:rPr>
      </w:pPr>
      <w:r w:rsidRPr="00DC248E">
        <w:rPr>
          <w:rFonts w:ascii="Times New Roman" w:hAnsi="Times New Roman"/>
          <w:b/>
          <w:color w:val="000000"/>
          <w:spacing w:val="2"/>
          <w:sz w:val="24"/>
        </w:rPr>
        <w:t>XIV</w:t>
      </w:r>
      <w:r w:rsidR="00AC5378" w:rsidRPr="00DC248E">
        <w:rPr>
          <w:rFonts w:ascii="Times New Roman" w:hAnsi="Times New Roman"/>
          <w:b/>
          <w:color w:val="000000"/>
          <w:spacing w:val="2"/>
          <w:sz w:val="24"/>
        </w:rPr>
        <w:t xml:space="preserve"> SKYRIUS</w:t>
      </w:r>
    </w:p>
    <w:p w14:paraId="5EF761D8" w14:textId="54A3E9FB" w:rsidR="00817C08" w:rsidRPr="00DC248E" w:rsidRDefault="00817C08" w:rsidP="00F37936">
      <w:pPr>
        <w:shd w:val="clear" w:color="auto" w:fill="FFFFFF"/>
        <w:spacing w:after="0" w:line="240" w:lineRule="auto"/>
        <w:jc w:val="center"/>
        <w:rPr>
          <w:rFonts w:ascii="Times New Roman" w:hAnsi="Times New Roman"/>
          <w:color w:val="000000"/>
          <w:spacing w:val="2"/>
          <w:sz w:val="24"/>
        </w:rPr>
      </w:pPr>
      <w:r w:rsidRPr="00DC248E">
        <w:rPr>
          <w:rFonts w:ascii="Times New Roman" w:hAnsi="Times New Roman"/>
          <w:b/>
          <w:color w:val="000000"/>
          <w:spacing w:val="2"/>
          <w:sz w:val="24"/>
        </w:rPr>
        <w:t xml:space="preserve"> SANKCIJOS</w:t>
      </w:r>
    </w:p>
    <w:p w14:paraId="537174EF" w14:textId="77777777" w:rsidR="00817C08" w:rsidRPr="00DC248E" w:rsidRDefault="00817C08" w:rsidP="001D3AEA">
      <w:pPr>
        <w:shd w:val="clear" w:color="auto" w:fill="FFFFFF"/>
        <w:spacing w:after="0" w:line="360" w:lineRule="auto"/>
        <w:rPr>
          <w:rFonts w:ascii="Times New Roman" w:hAnsi="Times New Roman"/>
          <w:color w:val="000000"/>
          <w:spacing w:val="2"/>
          <w:sz w:val="24"/>
        </w:rPr>
      </w:pPr>
      <w:r w:rsidRPr="00DC248E">
        <w:rPr>
          <w:rFonts w:ascii="Times New Roman" w:hAnsi="Times New Roman"/>
          <w:color w:val="000000"/>
          <w:spacing w:val="2"/>
          <w:sz w:val="24"/>
        </w:rPr>
        <w:t> </w:t>
      </w:r>
    </w:p>
    <w:p w14:paraId="429FCA05"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53. Netinkamai įgyvendinančiam (įgyvendinusiam) projektą paramos gavėjui gali būti taikomos ES ir Lietuvos Respublikos teisės aktuose numatytos sankcijos. Gali būti taikomos tokios sankcijos: paramos sumažinimas, paramos teikimo sustabdymas ir (arba) nutraukimas ir (arba) reikalavimas grąžinti visą ar dalį sumokėtos paramos; apribojimas teikti paraiškas; kitos poveikio priemonės dėl su gauta arba prašoma parama susijusių įsipareigojimų nevykdymo ir (arba) nustatytų reikalavimų nesilaikymo.</w:t>
      </w:r>
    </w:p>
    <w:p w14:paraId="3521E175" w14:textId="12AB0983" w:rsidR="00F061EA" w:rsidRPr="00DC248E" w:rsidRDefault="00817C08" w:rsidP="00F37936">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54. Sankcijos netaikomos, jei nustatytų reikalavimų nesilaikoma dėl nenugalimos jėgos </w:t>
      </w:r>
      <w:r w:rsidRPr="00DC248E">
        <w:rPr>
          <w:rFonts w:ascii="Times New Roman" w:hAnsi="Times New Roman"/>
          <w:i/>
          <w:color w:val="000000"/>
          <w:spacing w:val="2"/>
          <w:sz w:val="24"/>
        </w:rPr>
        <w:t>(force majeure)</w:t>
      </w:r>
      <w:r w:rsidRPr="00DC248E">
        <w:rPr>
          <w:rFonts w:ascii="Times New Roman" w:hAnsi="Times New Roman"/>
          <w:color w:val="000000"/>
          <w:spacing w:val="2"/>
          <w:sz w:val="24"/>
        </w:rPr>
        <w:t> aplinkybių.</w:t>
      </w:r>
    </w:p>
    <w:p w14:paraId="6EA9AD20" w14:textId="4C758EDD"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lastRenderedPageBreak/>
        <w:t>55. Detali sankcijų apskaičiavimo ir taikymo tvarka nustatyta Administravimo taisyklėse ir Sankcijų už teisės aktų nuostatų pažeidimus įgyvendinant Lietuvos kaimo plėtros 2014–2020 metų programos priemones taikymo metodikoje, patvirtintoje Lietuvos Respublikos žemės ūkio ministro 2014 m. gruodžio 4 d. įsakymu Nr. 3D-929 „Dėl Sankcijų už teisės aktų nuostatų pažeidimus įgyvendinant Lietuvos kaimo plėtros 2014–2020 metų programos priemones taikymo metodikos patvirtinimo</w:t>
      </w:r>
      <w:r w:rsidRPr="00DC248E">
        <w:rPr>
          <w:rFonts w:ascii="Times New Roman" w:eastAsia="Times New Roman" w:hAnsi="Times New Roman" w:cs="Times New Roman"/>
          <w:color w:val="000000"/>
          <w:spacing w:val="2"/>
          <w:sz w:val="24"/>
          <w:szCs w:val="24"/>
          <w:lang w:eastAsia="lt-LT"/>
        </w:rPr>
        <w:t>“</w:t>
      </w:r>
      <w:r w:rsidR="00FE7D9D" w:rsidRPr="00DC248E">
        <w:rPr>
          <w:rFonts w:ascii="Times New Roman" w:eastAsia="Times New Roman" w:hAnsi="Times New Roman" w:cs="Times New Roman"/>
          <w:color w:val="000000"/>
          <w:spacing w:val="2"/>
          <w:sz w:val="24"/>
          <w:szCs w:val="24"/>
          <w:lang w:eastAsia="lt-LT"/>
        </w:rPr>
        <w:t xml:space="preserve"> (toliau – Sankcijų metodika)</w:t>
      </w:r>
      <w:r w:rsidR="00B7658B" w:rsidRPr="00DC248E">
        <w:rPr>
          <w:rFonts w:ascii="Times New Roman" w:eastAsia="Times New Roman" w:hAnsi="Times New Roman" w:cs="Times New Roman"/>
          <w:color w:val="000000"/>
          <w:spacing w:val="2"/>
          <w:sz w:val="24"/>
          <w:szCs w:val="24"/>
          <w:lang w:eastAsia="lt-LT"/>
        </w:rPr>
        <w:t xml:space="preserve"> tiek, kiek šios taisyklės nenustato kitaip</w:t>
      </w:r>
      <w:r w:rsidRPr="00DC248E">
        <w:rPr>
          <w:rFonts w:ascii="Times New Roman" w:eastAsia="Times New Roman" w:hAnsi="Times New Roman" w:cs="Times New Roman"/>
          <w:color w:val="000000"/>
          <w:spacing w:val="2"/>
          <w:sz w:val="24"/>
          <w:szCs w:val="24"/>
          <w:lang w:eastAsia="lt-LT"/>
        </w:rPr>
        <w:t>.</w:t>
      </w:r>
    </w:p>
    <w:p w14:paraId="7E63A858"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 Veiklos sričiai taikomos specifinės sankcijos yra šios:</w:t>
      </w:r>
    </w:p>
    <w:p w14:paraId="503E44C2"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56.1. parama neteikiama, jei:</w:t>
      </w:r>
    </w:p>
    <w:p w14:paraId="7FE0AC00"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56.1.1. besikuriančio jaunojo ūkininko valda sudaryta iš sklypų, kurie buvo sutuoktinio valdoje, ir šiems sklypams jau buvo skirta parama pagal Lietuvos kaimo plėtros 2007–2013 metų programos priemonę „Jaunųjų ūkininkų įsikūrimas“ arba Lietuvos kaimo plėtros 2014–2020 metų programos priemonės „Ūkio ir verslo plėtra“ veiklos sritį „Parama jaunųjų ūkininkų įsikūrimui“;</w:t>
      </w:r>
    </w:p>
    <w:p w14:paraId="693380EC"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56.1.2. pareiškėjas įsikūrimo metu nuosavybės teise įgyja sklypus iš valdos, kuriai jau buvo skirta parama pagal Lietuvos kaimo plėtros 2007–2013 metų programos arba Lietuvos kaimo plėtros 2014–2020 metų programos investicines priemones, jei dar nepasibaigęs projekto kontrolės laikotarpis;</w:t>
      </w:r>
    </w:p>
    <w:p w14:paraId="77E5C090"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56.1.3. besikuriančio sutuoktinio valda ir ūkis perregistruoti iš jo sutuoktinio;</w:t>
      </w:r>
    </w:p>
    <w:p w14:paraId="4419448E"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56.1.4. paramos gavėjas, norėdamas gauti paramą, pateikė melagingos informacijos arba dėl aplaidumo nepateikė būtinos informacijos. Tokiu atveju paramos gavėjas netenka teisės dalyvauti pagal priemonę ištisus kalendorinius metus, kuriais nustatyta, kad nesilaikoma reikalavimų, ir kitus kalendorinius metus;</w:t>
      </w:r>
    </w:p>
    <w:p w14:paraId="029C3BCD" w14:textId="67838311" w:rsidR="00485022" w:rsidRPr="00DC248E" w:rsidRDefault="00485022"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56.1.5. remiantis </w:t>
      </w:r>
      <w:r w:rsidR="00F061EA" w:rsidRPr="00DC248E">
        <w:rPr>
          <w:rFonts w:ascii="Times New Roman" w:hAnsi="Times New Roman"/>
          <w:spacing w:val="2"/>
          <w:sz w:val="24"/>
          <w:szCs w:val="24"/>
        </w:rPr>
        <w:t>Galimai neteisėtų sąlygų</w:t>
      </w:r>
      <w:r w:rsidRPr="00DC248E">
        <w:rPr>
          <w:rFonts w:ascii="Times New Roman" w:hAnsi="Times New Roman"/>
          <w:color w:val="000000"/>
          <w:spacing w:val="2"/>
          <w:sz w:val="24"/>
        </w:rPr>
        <w:t xml:space="preserve"> </w:t>
      </w:r>
      <w:r w:rsidR="00F061EA" w:rsidRPr="00DC248E">
        <w:rPr>
          <w:rFonts w:ascii="Times New Roman" w:hAnsi="Times New Roman"/>
          <w:color w:val="000000"/>
          <w:spacing w:val="2"/>
          <w:sz w:val="24"/>
        </w:rPr>
        <w:t xml:space="preserve">metodika </w:t>
      </w:r>
      <w:r w:rsidRPr="00DC248E">
        <w:rPr>
          <w:rFonts w:ascii="Times New Roman" w:hAnsi="Times New Roman"/>
          <w:color w:val="000000"/>
          <w:spacing w:val="2"/>
          <w:sz w:val="24"/>
        </w:rPr>
        <w:t>nustatoma, kad pareiškėjas sukūrė galimai neteisėt</w:t>
      </w:r>
      <w:r w:rsidR="00F94A5E" w:rsidRPr="00DC248E">
        <w:rPr>
          <w:rFonts w:ascii="Times New Roman" w:hAnsi="Times New Roman"/>
          <w:color w:val="000000"/>
          <w:spacing w:val="2"/>
          <w:sz w:val="24"/>
        </w:rPr>
        <w:t>as sąlygas tokiai paramai gauti;</w:t>
      </w:r>
    </w:p>
    <w:p w14:paraId="1867D953"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56.2. visa parama susigrąžinama, jei:</w:t>
      </w:r>
    </w:p>
    <w:p w14:paraId="242FE3AF" w14:textId="2E0020A8" w:rsidR="00630449" w:rsidRPr="00DC248E" w:rsidRDefault="00817C08" w:rsidP="00622139">
      <w:pPr>
        <w:shd w:val="clear" w:color="auto" w:fill="FFFFFF"/>
        <w:spacing w:after="0" w:line="360" w:lineRule="auto"/>
        <w:ind w:firstLine="720"/>
        <w:jc w:val="both"/>
        <w:rPr>
          <w:rFonts w:ascii="Times New Roman" w:eastAsia="Times New Roman" w:hAnsi="Times New Roman" w:cs="Times New Roman"/>
          <w:spacing w:val="2"/>
          <w:sz w:val="24"/>
          <w:szCs w:val="24"/>
          <w:lang w:eastAsia="lt-LT"/>
        </w:rPr>
      </w:pPr>
      <w:r w:rsidRPr="00DC248E">
        <w:rPr>
          <w:rFonts w:ascii="Times New Roman" w:hAnsi="Times New Roman"/>
          <w:color w:val="000000"/>
          <w:spacing w:val="2"/>
          <w:sz w:val="24"/>
        </w:rPr>
        <w:t>56.2.</w:t>
      </w:r>
      <w:r w:rsidRPr="00DC248E">
        <w:rPr>
          <w:rFonts w:ascii="Times New Roman" w:hAnsi="Times New Roman"/>
          <w:spacing w:val="2"/>
          <w:sz w:val="24"/>
        </w:rPr>
        <w:t xml:space="preserve">1. verslo planas nepradedamas įgyvendinti per 9 mėn. nuo </w:t>
      </w:r>
      <w:r w:rsidR="008D3DC5" w:rsidRPr="00DC248E">
        <w:rPr>
          <w:rFonts w:ascii="Times New Roman" w:hAnsi="Times New Roman"/>
          <w:spacing w:val="2"/>
          <w:sz w:val="24"/>
        </w:rPr>
        <w:t xml:space="preserve"> sprendimo suteikti paramą </w:t>
      </w:r>
    </w:p>
    <w:p w14:paraId="6309018B" w14:textId="39CBF68C" w:rsidR="00817C08" w:rsidRPr="00DC248E" w:rsidRDefault="008D3DC5" w:rsidP="001D3AEA">
      <w:pPr>
        <w:shd w:val="clear" w:color="auto" w:fill="FFFFFF"/>
        <w:spacing w:after="0" w:line="360" w:lineRule="auto"/>
        <w:jc w:val="both"/>
        <w:rPr>
          <w:rFonts w:ascii="Times New Roman" w:hAnsi="Times New Roman"/>
          <w:color w:val="000000"/>
          <w:spacing w:val="2"/>
          <w:sz w:val="24"/>
        </w:rPr>
      </w:pPr>
      <w:r w:rsidRPr="00DC248E">
        <w:rPr>
          <w:rFonts w:ascii="Times New Roman" w:hAnsi="Times New Roman"/>
          <w:spacing w:val="2"/>
          <w:sz w:val="24"/>
        </w:rPr>
        <w:t>priėmimo dienos</w:t>
      </w:r>
      <w:r w:rsidR="00817C08" w:rsidRPr="00DC248E">
        <w:rPr>
          <w:rFonts w:ascii="Times New Roman" w:hAnsi="Times New Roman"/>
          <w:spacing w:val="2"/>
          <w:sz w:val="24"/>
        </w:rPr>
        <w:t>;</w:t>
      </w:r>
    </w:p>
    <w:p w14:paraId="6B8D1AC5" w14:textId="07A1E7E9" w:rsidR="00817C08" w:rsidRPr="00DC248E" w:rsidRDefault="00817C08" w:rsidP="00B7658B">
      <w:pPr>
        <w:shd w:val="clear" w:color="auto" w:fill="FFFFFF"/>
        <w:spacing w:after="0" w:line="360" w:lineRule="auto"/>
        <w:ind w:firstLine="720"/>
        <w:jc w:val="both"/>
        <w:rPr>
          <w:rFonts w:ascii="Times New Roman" w:hAnsi="Times New Roman"/>
          <w:color w:val="000000"/>
          <w:spacing w:val="2"/>
          <w:sz w:val="24"/>
          <w:szCs w:val="24"/>
        </w:rPr>
      </w:pPr>
      <w:r w:rsidRPr="00DC248E">
        <w:rPr>
          <w:rFonts w:ascii="Times New Roman" w:hAnsi="Times New Roman"/>
          <w:color w:val="000000"/>
          <w:spacing w:val="2"/>
          <w:sz w:val="24"/>
        </w:rPr>
        <w:t xml:space="preserve">56.2.2. įgyvendinus verslo planą </w:t>
      </w:r>
      <w:r w:rsidR="00DC7374" w:rsidRPr="00DC248E">
        <w:rPr>
          <w:rFonts w:ascii="Times New Roman" w:hAnsi="Times New Roman"/>
          <w:color w:val="000000"/>
          <w:spacing w:val="2"/>
          <w:sz w:val="24"/>
        </w:rPr>
        <w:t xml:space="preserve">ir verslo plano kontrolės laikotarpiu </w:t>
      </w:r>
      <w:r w:rsidRPr="00DC248E">
        <w:rPr>
          <w:rFonts w:ascii="Times New Roman" w:hAnsi="Times New Roman"/>
          <w:color w:val="000000"/>
          <w:spacing w:val="2"/>
          <w:sz w:val="24"/>
        </w:rPr>
        <w:t xml:space="preserve">nustatoma, kad </w:t>
      </w:r>
      <w:r w:rsidRPr="00DC248E">
        <w:rPr>
          <w:rFonts w:ascii="Times New Roman" w:hAnsi="Times New Roman"/>
          <w:color w:val="000000"/>
          <w:spacing w:val="2"/>
          <w:sz w:val="24"/>
          <w:szCs w:val="24"/>
        </w:rPr>
        <w:t xml:space="preserve">paramos gavėjo ūkio ekonominis dydis, išreikštas standartinės produkcijos verte (SP), yra mažesnis kaip 8 000 </w:t>
      </w:r>
      <w:proofErr w:type="spellStart"/>
      <w:r w:rsidRPr="00DC248E">
        <w:rPr>
          <w:rFonts w:ascii="Times New Roman" w:hAnsi="Times New Roman"/>
          <w:color w:val="000000"/>
          <w:spacing w:val="2"/>
          <w:sz w:val="24"/>
          <w:szCs w:val="24"/>
        </w:rPr>
        <w:t>Eur</w:t>
      </w:r>
      <w:proofErr w:type="spellEnd"/>
      <w:r w:rsidRPr="00DC248E">
        <w:rPr>
          <w:rFonts w:ascii="Times New Roman" w:hAnsi="Times New Roman"/>
          <w:color w:val="000000"/>
          <w:spacing w:val="2"/>
          <w:sz w:val="24"/>
          <w:szCs w:val="24"/>
        </w:rPr>
        <w:t>;</w:t>
      </w:r>
    </w:p>
    <w:p w14:paraId="1F48D946" w14:textId="26E5CBB9" w:rsidR="00817C08" w:rsidRPr="00DC248E" w:rsidRDefault="00817C08" w:rsidP="00B7658B">
      <w:pPr>
        <w:spacing w:after="0" w:line="360" w:lineRule="auto"/>
        <w:ind w:firstLine="720"/>
        <w:jc w:val="both"/>
        <w:rPr>
          <w:rFonts w:ascii="Times New Roman" w:hAnsi="Times New Roman"/>
          <w:color w:val="000000"/>
          <w:spacing w:val="2"/>
          <w:sz w:val="24"/>
          <w:szCs w:val="24"/>
        </w:rPr>
      </w:pPr>
      <w:r w:rsidRPr="00DC248E">
        <w:rPr>
          <w:rFonts w:ascii="Times New Roman" w:hAnsi="Times New Roman"/>
          <w:color w:val="000000"/>
          <w:spacing w:val="2"/>
          <w:sz w:val="24"/>
          <w:szCs w:val="24"/>
        </w:rPr>
        <w:t xml:space="preserve">56.2.3. </w:t>
      </w:r>
      <w:r w:rsidR="00B7658B" w:rsidRPr="00DC248E">
        <w:rPr>
          <w:rFonts w:ascii="Times New Roman" w:hAnsi="Times New Roman"/>
          <w:color w:val="000000"/>
          <w:spacing w:val="2"/>
          <w:sz w:val="24"/>
          <w:szCs w:val="24"/>
        </w:rPr>
        <w:t xml:space="preserve">paskutinio mokėjimo prašymo pateikimo metu nustatoma, kad verslo planas įgyvendintas netinkamai (verslo plane numatyti veiklos plėtros tikslai ir (arba) įsipareigojimai (jei buvo) dėl profesinių įgūdžių ir kompetencijos įgijimo ir (arba)  suplanuotos investicijos </w:t>
      </w:r>
      <w:r w:rsidR="00B7658B" w:rsidRPr="00DC248E">
        <w:rPr>
          <w:rFonts w:ascii="Times New Roman" w:hAnsi="Times New Roman"/>
          <w:spacing w:val="2"/>
          <w:sz w:val="24"/>
          <w:szCs w:val="24"/>
        </w:rPr>
        <w:t xml:space="preserve">neįgyvendintos ir (arba) ekonominio gyvybingumo rodikliai (nustatyti </w:t>
      </w:r>
      <w:r w:rsidR="00F061EA" w:rsidRPr="00DC248E">
        <w:rPr>
          <w:rFonts w:ascii="Times New Roman" w:hAnsi="Times New Roman"/>
          <w:spacing w:val="2"/>
          <w:sz w:val="24"/>
          <w:szCs w:val="24"/>
        </w:rPr>
        <w:t xml:space="preserve">Ūkio subjektų, siekiančių pasinaudoti parama pagal Lietuvos kaimo plėtros 2014–2020 metų programos priemones, </w:t>
      </w:r>
      <w:r w:rsidR="00B7658B" w:rsidRPr="00DC248E">
        <w:rPr>
          <w:rFonts w:ascii="Times New Roman" w:hAnsi="Times New Roman"/>
          <w:spacing w:val="2"/>
          <w:sz w:val="24"/>
          <w:szCs w:val="24"/>
        </w:rPr>
        <w:lastRenderedPageBreak/>
        <w:t>ekonominio gyvybingumo nustatymo taisyklėse, patvirtintose Lietuvos Respublikos žemės ūkio ministro 2014 m. liepos 28 d. įsakymu Nr. 3D-440 ,,Dėl  Ūkio subjektų, siekiančių pasinaudoti parama pagal Lietuvos kaimo plėtros 2014–2020 metų programos priemones, ekonominio gyvybingumo nustatymo taisyklių patvirtinimo“) yra nepasiekti</w:t>
      </w:r>
      <w:r w:rsidRPr="00DC248E">
        <w:rPr>
          <w:rFonts w:ascii="Times New Roman" w:hAnsi="Times New Roman"/>
          <w:color w:val="000000"/>
          <w:spacing w:val="2"/>
          <w:sz w:val="24"/>
          <w:szCs w:val="24"/>
        </w:rPr>
        <w:t>;</w:t>
      </w:r>
    </w:p>
    <w:p w14:paraId="48C426E0" w14:textId="77777777" w:rsidR="00817C08" w:rsidRPr="00DC248E" w:rsidRDefault="00817C08" w:rsidP="00B7658B">
      <w:pPr>
        <w:shd w:val="clear" w:color="auto" w:fill="FFFFFF"/>
        <w:spacing w:after="0" w:line="360" w:lineRule="auto"/>
        <w:ind w:firstLine="720"/>
        <w:jc w:val="both"/>
        <w:rPr>
          <w:rFonts w:ascii="Times New Roman" w:hAnsi="Times New Roman"/>
          <w:color w:val="000000"/>
          <w:spacing w:val="2"/>
          <w:sz w:val="24"/>
          <w:szCs w:val="24"/>
        </w:rPr>
      </w:pPr>
      <w:r w:rsidRPr="00DC248E">
        <w:rPr>
          <w:rFonts w:ascii="Times New Roman" w:hAnsi="Times New Roman"/>
          <w:color w:val="000000"/>
          <w:spacing w:val="2"/>
          <w:sz w:val="24"/>
          <w:szCs w:val="24"/>
        </w:rPr>
        <w:t>56.2.4. pareiškėjas per 18 mėnesių nuo įsikūrimo dienos netampa aktyviu ūkininku, kaip apibrėžta reglamento (ES) 1307/2013 9 straipsnyje;</w:t>
      </w:r>
    </w:p>
    <w:p w14:paraId="28142E0D" w14:textId="77777777" w:rsidR="00817C08" w:rsidRPr="00DC248E" w:rsidRDefault="00817C08" w:rsidP="00B7658B">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szCs w:val="24"/>
        </w:rPr>
        <w:t>56.2.5. per 36 mėnesių laikotarpį nuo sprendimo skirti paramą priėmimo datos neįgijo 18.7.1–18.7.3 papunkčiuose nurodyto</w:t>
      </w:r>
      <w:r w:rsidRPr="00DC248E">
        <w:rPr>
          <w:rFonts w:ascii="Times New Roman" w:hAnsi="Times New Roman"/>
          <w:color w:val="000000"/>
          <w:spacing w:val="2"/>
          <w:sz w:val="24"/>
        </w:rPr>
        <w:t xml:space="preserve"> išsilavinimo;</w:t>
      </w:r>
    </w:p>
    <w:p w14:paraId="293777EC" w14:textId="77777777"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56.2.6. paramos gavėjas, norėdamas gauti paramą, pateikė melagingos informacijos arba dėl aplaidumo nepateikė būtinos informacijos;</w:t>
      </w:r>
    </w:p>
    <w:p w14:paraId="50007259" w14:textId="54776BFA"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 xml:space="preserve">56.3. visa parama arba jos dalis susigrąžinama neįgyvendinus atrankos kriterijų, pagal </w:t>
      </w:r>
      <w:r w:rsidR="00F061EA" w:rsidRPr="00DC248E">
        <w:rPr>
          <w:rFonts w:ascii="Times New Roman" w:hAnsi="Times New Roman"/>
          <w:color w:val="000000"/>
          <w:spacing w:val="2"/>
          <w:sz w:val="24"/>
        </w:rPr>
        <w:t>Sankcijų</w:t>
      </w:r>
      <w:r w:rsidRPr="00DC248E">
        <w:rPr>
          <w:rFonts w:ascii="Times New Roman" w:hAnsi="Times New Roman"/>
          <w:color w:val="000000"/>
          <w:spacing w:val="2"/>
          <w:sz w:val="24"/>
        </w:rPr>
        <w:t xml:space="preserve"> metodikoje nustatytus dydžius</w:t>
      </w:r>
      <w:r w:rsidR="00F94A5E" w:rsidRPr="00DC248E">
        <w:rPr>
          <w:rFonts w:ascii="Times New Roman" w:hAnsi="Times New Roman"/>
          <w:color w:val="000000"/>
          <w:spacing w:val="2"/>
          <w:sz w:val="24"/>
        </w:rPr>
        <w:t>;</w:t>
      </w:r>
    </w:p>
    <w:p w14:paraId="3C2FA376" w14:textId="20FB7B36" w:rsidR="00817C08" w:rsidRPr="00DC248E" w:rsidRDefault="00817C08" w:rsidP="001D3AEA">
      <w:pPr>
        <w:shd w:val="clear" w:color="auto" w:fill="FFFFFF"/>
        <w:spacing w:after="0" w:line="360" w:lineRule="auto"/>
        <w:ind w:firstLine="720"/>
        <w:jc w:val="both"/>
        <w:rPr>
          <w:rFonts w:ascii="Times New Roman" w:hAnsi="Times New Roman"/>
          <w:color w:val="000000"/>
          <w:spacing w:val="2"/>
          <w:sz w:val="24"/>
        </w:rPr>
      </w:pPr>
      <w:r w:rsidRPr="00DC248E">
        <w:rPr>
          <w:rFonts w:ascii="Times New Roman" w:hAnsi="Times New Roman"/>
          <w:color w:val="000000"/>
          <w:spacing w:val="2"/>
          <w:sz w:val="24"/>
        </w:rPr>
        <w:t>56.4. dalis paramos susigrąžinama, jei Agentūrai pareikalavus, paramos gavėjas nepateikė dokumentų, kuriais deklaruoja patirtas ir apmokėtas išlaidas, bei išlaidų pagrindimo ir apmokėjimo dokumentų bei pirkimo procedūrų dokumentaciją. Tokiu atveju susigrąžinama tokia paramos dalis, už kurią paramos gavėjas</w:t>
      </w:r>
      <w:r w:rsidR="00F94A5E" w:rsidRPr="00DC248E">
        <w:rPr>
          <w:rFonts w:ascii="Times New Roman" w:hAnsi="Times New Roman"/>
          <w:color w:val="000000"/>
          <w:spacing w:val="2"/>
          <w:sz w:val="24"/>
        </w:rPr>
        <w:t xml:space="preserve"> nepateikė reikalingų dokumentų;</w:t>
      </w:r>
    </w:p>
    <w:p w14:paraId="0A2FAC39" w14:textId="4963FF0F" w:rsidR="00B7658B" w:rsidRPr="00DC248E" w:rsidRDefault="00B7658B" w:rsidP="00B7658B">
      <w:pPr>
        <w:spacing w:after="0" w:line="360" w:lineRule="auto"/>
        <w:ind w:firstLine="709"/>
        <w:jc w:val="both"/>
        <w:textAlignment w:val="center"/>
        <w:rPr>
          <w:rFonts w:ascii="Times New Roman" w:hAnsi="Times New Roman"/>
          <w:spacing w:val="2"/>
          <w:sz w:val="24"/>
          <w:szCs w:val="24"/>
        </w:rPr>
      </w:pPr>
      <w:r w:rsidRPr="00DC248E">
        <w:rPr>
          <w:rFonts w:ascii="Times New Roman" w:hAnsi="Times New Roman"/>
          <w:color w:val="000000"/>
          <w:spacing w:val="2"/>
          <w:sz w:val="24"/>
          <w:szCs w:val="24"/>
        </w:rPr>
        <w:t xml:space="preserve">56.5. </w:t>
      </w:r>
      <w:r w:rsidRPr="00DC248E">
        <w:rPr>
          <w:rFonts w:ascii="Times New Roman" w:hAnsi="Times New Roman"/>
          <w:color w:val="000000"/>
          <w:spacing w:val="2"/>
          <w:sz w:val="24"/>
          <w:szCs w:val="24"/>
          <w:shd w:val="clear" w:color="auto" w:fill="FFFFFF"/>
        </w:rPr>
        <w:t>dalis paramos susigražinama</w:t>
      </w:r>
      <w:r w:rsidR="000F3C6A" w:rsidRPr="00DC248E">
        <w:rPr>
          <w:rFonts w:ascii="Times New Roman" w:hAnsi="Times New Roman"/>
          <w:color w:val="000000"/>
          <w:spacing w:val="2"/>
          <w:sz w:val="24"/>
          <w:szCs w:val="24"/>
          <w:shd w:val="clear" w:color="auto" w:fill="FFFFFF"/>
        </w:rPr>
        <w:t xml:space="preserve"> n</w:t>
      </w:r>
      <w:r w:rsidR="00516409" w:rsidRPr="00DC248E">
        <w:rPr>
          <w:rFonts w:ascii="Times New Roman" w:hAnsi="Times New Roman"/>
          <w:color w:val="000000"/>
          <w:spacing w:val="2"/>
          <w:sz w:val="24"/>
          <w:szCs w:val="24"/>
          <w:shd w:val="clear" w:color="auto" w:fill="FFFFFF"/>
        </w:rPr>
        <w:t>uo išmokėt</w:t>
      </w:r>
      <w:r w:rsidR="000F3C6A" w:rsidRPr="00DC248E">
        <w:rPr>
          <w:rFonts w:ascii="Times New Roman" w:hAnsi="Times New Roman"/>
          <w:color w:val="000000"/>
          <w:spacing w:val="2"/>
          <w:sz w:val="24"/>
          <w:szCs w:val="24"/>
          <w:shd w:val="clear" w:color="auto" w:fill="FFFFFF"/>
        </w:rPr>
        <w:t>os ir mokėtinos paramos sumos</w:t>
      </w:r>
      <w:r w:rsidRPr="00DC248E">
        <w:rPr>
          <w:rFonts w:ascii="Times New Roman" w:hAnsi="Times New Roman"/>
          <w:color w:val="000000"/>
          <w:spacing w:val="2"/>
          <w:sz w:val="24"/>
          <w:szCs w:val="24"/>
          <w:shd w:val="clear" w:color="auto" w:fill="FFFFFF"/>
        </w:rPr>
        <w:t>, kai paskutinio m</w:t>
      </w:r>
      <w:r w:rsidRPr="00DC248E">
        <w:rPr>
          <w:rFonts w:ascii="Times New Roman" w:hAnsi="Times New Roman"/>
          <w:spacing w:val="2"/>
          <w:sz w:val="24"/>
          <w:szCs w:val="24"/>
        </w:rPr>
        <w:t>okėjimo prašymo pateikimo metu nustatoma, kad verslo plane suplanuoti projekto prie</w:t>
      </w:r>
      <w:r w:rsidR="00F061EA" w:rsidRPr="00DC248E">
        <w:rPr>
          <w:rFonts w:ascii="Times New Roman" w:hAnsi="Times New Roman"/>
          <w:spacing w:val="2"/>
          <w:sz w:val="24"/>
          <w:szCs w:val="24"/>
        </w:rPr>
        <w:t>žiūros rodikliai yra nepasiekti.</w:t>
      </w:r>
      <w:r w:rsidRPr="00DC248E">
        <w:rPr>
          <w:rFonts w:ascii="Times New Roman" w:hAnsi="Times New Roman"/>
          <w:spacing w:val="2"/>
          <w:sz w:val="24"/>
          <w:szCs w:val="24"/>
        </w:rPr>
        <w:t xml:space="preserve"> </w:t>
      </w:r>
      <w:r w:rsidR="00F061EA" w:rsidRPr="00DC248E">
        <w:rPr>
          <w:rFonts w:ascii="Times New Roman" w:hAnsi="Times New Roman"/>
          <w:spacing w:val="2"/>
          <w:sz w:val="24"/>
          <w:szCs w:val="24"/>
        </w:rPr>
        <w:t>Susigrąžinama paramos dalis apskaičiuojama</w:t>
      </w:r>
      <w:r w:rsidRPr="00DC248E">
        <w:rPr>
          <w:rFonts w:ascii="Times New Roman" w:hAnsi="Times New Roman"/>
          <w:spacing w:val="2"/>
          <w:sz w:val="24"/>
          <w:szCs w:val="24"/>
        </w:rPr>
        <w:t>, priklausomai nuo nustatytos neatitikties priežiūros rodikliams nuokrypio (planas / faktas):</w:t>
      </w:r>
    </w:p>
    <w:p w14:paraId="007A7814" w14:textId="77777777" w:rsidR="00F061EA" w:rsidRPr="00DC248E" w:rsidRDefault="00F061EA" w:rsidP="00F061EA">
      <w:pPr>
        <w:spacing w:after="0" w:line="360" w:lineRule="auto"/>
        <w:ind w:firstLine="709"/>
        <w:jc w:val="both"/>
        <w:rPr>
          <w:rFonts w:ascii="Times New Roman" w:hAnsi="Times New Roman"/>
          <w:color w:val="000000"/>
          <w:spacing w:val="2"/>
          <w:sz w:val="24"/>
          <w:szCs w:val="24"/>
        </w:rPr>
      </w:pPr>
      <w:r w:rsidRPr="00DC248E">
        <w:rPr>
          <w:rFonts w:ascii="Times New Roman" w:hAnsi="Times New Roman"/>
          <w:color w:val="000000"/>
          <w:spacing w:val="2"/>
          <w:sz w:val="24"/>
          <w:szCs w:val="24"/>
        </w:rPr>
        <w:t xml:space="preserve">56.5.1. kai nuokrypis nuo 30 proc. iki 50 proc. imtinai – susigrąžinama 0,5 proc. </w:t>
      </w:r>
      <w:r w:rsidRPr="00DC248E">
        <w:rPr>
          <w:rFonts w:ascii="Times New Roman" w:hAnsi="Times New Roman"/>
          <w:color w:val="000000"/>
          <w:spacing w:val="2"/>
          <w:sz w:val="24"/>
          <w:szCs w:val="24"/>
          <w:shd w:val="clear" w:color="auto" w:fill="FFFFFF"/>
        </w:rPr>
        <w:t>išmokėtos ir mokėtinos paramos sumos</w:t>
      </w:r>
      <w:r w:rsidRPr="00DC248E">
        <w:rPr>
          <w:rFonts w:ascii="Times New Roman" w:hAnsi="Times New Roman"/>
          <w:color w:val="000000"/>
          <w:spacing w:val="2"/>
          <w:sz w:val="24"/>
          <w:szCs w:val="24"/>
        </w:rPr>
        <w:t xml:space="preserve">, bet ne mažiau nei 100,01 </w:t>
      </w:r>
      <w:proofErr w:type="spellStart"/>
      <w:r w:rsidRPr="00DC248E">
        <w:rPr>
          <w:rFonts w:ascii="Times New Roman" w:hAnsi="Times New Roman"/>
          <w:color w:val="000000"/>
          <w:spacing w:val="2"/>
          <w:sz w:val="24"/>
          <w:szCs w:val="24"/>
        </w:rPr>
        <w:t>Eur</w:t>
      </w:r>
      <w:proofErr w:type="spellEnd"/>
      <w:r w:rsidRPr="00DC248E">
        <w:rPr>
          <w:rFonts w:ascii="Times New Roman" w:hAnsi="Times New Roman"/>
          <w:color w:val="000000"/>
          <w:spacing w:val="2"/>
          <w:sz w:val="24"/>
          <w:szCs w:val="24"/>
        </w:rPr>
        <w:t>;</w:t>
      </w:r>
    </w:p>
    <w:p w14:paraId="755D4857" w14:textId="77777777" w:rsidR="00F061EA" w:rsidRPr="00DC248E" w:rsidRDefault="00F061EA" w:rsidP="00F061EA">
      <w:pPr>
        <w:spacing w:after="0" w:line="360" w:lineRule="auto"/>
        <w:ind w:firstLine="709"/>
        <w:jc w:val="both"/>
        <w:rPr>
          <w:rFonts w:ascii="Times New Roman" w:hAnsi="Times New Roman"/>
          <w:color w:val="000000"/>
          <w:spacing w:val="2"/>
          <w:sz w:val="24"/>
          <w:szCs w:val="24"/>
        </w:rPr>
      </w:pPr>
      <w:r w:rsidRPr="00DC248E">
        <w:rPr>
          <w:rFonts w:ascii="Times New Roman" w:hAnsi="Times New Roman"/>
          <w:color w:val="000000"/>
          <w:spacing w:val="2"/>
          <w:sz w:val="24"/>
          <w:szCs w:val="24"/>
        </w:rPr>
        <w:t xml:space="preserve">56.5.2. kai nuokrypis nuo 51 proc. iki 70 proc. imtinai – susigrąžinama 10 proc. </w:t>
      </w:r>
      <w:r w:rsidRPr="00DC248E">
        <w:rPr>
          <w:rFonts w:ascii="Times New Roman" w:hAnsi="Times New Roman"/>
          <w:color w:val="000000"/>
          <w:spacing w:val="2"/>
          <w:sz w:val="24"/>
          <w:szCs w:val="24"/>
          <w:shd w:val="clear" w:color="auto" w:fill="FFFFFF"/>
        </w:rPr>
        <w:t>išmokėtos ir mokėtinos paramos sumos</w:t>
      </w:r>
      <w:r w:rsidRPr="00DC248E">
        <w:rPr>
          <w:rFonts w:ascii="Times New Roman" w:hAnsi="Times New Roman"/>
          <w:color w:val="000000"/>
          <w:spacing w:val="2"/>
          <w:sz w:val="24"/>
          <w:szCs w:val="24"/>
        </w:rPr>
        <w:t xml:space="preserve">, bet ne mažiau nei 100,01 </w:t>
      </w:r>
      <w:proofErr w:type="spellStart"/>
      <w:r w:rsidRPr="00DC248E">
        <w:rPr>
          <w:rFonts w:ascii="Times New Roman" w:hAnsi="Times New Roman"/>
          <w:color w:val="000000"/>
          <w:spacing w:val="2"/>
          <w:sz w:val="24"/>
          <w:szCs w:val="24"/>
        </w:rPr>
        <w:t>Eur</w:t>
      </w:r>
      <w:proofErr w:type="spellEnd"/>
      <w:r w:rsidRPr="00DC248E">
        <w:rPr>
          <w:rFonts w:ascii="Times New Roman" w:hAnsi="Times New Roman"/>
          <w:color w:val="000000"/>
          <w:spacing w:val="2"/>
          <w:sz w:val="24"/>
          <w:szCs w:val="24"/>
        </w:rPr>
        <w:t>;</w:t>
      </w:r>
    </w:p>
    <w:p w14:paraId="16AD30D6" w14:textId="77777777" w:rsidR="00F061EA" w:rsidRPr="00DC248E" w:rsidRDefault="00F061EA" w:rsidP="00F061EA">
      <w:pPr>
        <w:spacing w:after="0" w:line="360" w:lineRule="auto"/>
        <w:ind w:firstLine="709"/>
        <w:jc w:val="both"/>
        <w:rPr>
          <w:rFonts w:ascii="Times New Roman" w:hAnsi="Times New Roman"/>
          <w:color w:val="000000"/>
          <w:spacing w:val="2"/>
          <w:sz w:val="24"/>
          <w:szCs w:val="24"/>
        </w:rPr>
      </w:pPr>
      <w:r w:rsidRPr="00DC248E">
        <w:rPr>
          <w:rFonts w:ascii="Times New Roman" w:hAnsi="Times New Roman"/>
          <w:color w:val="000000"/>
          <w:spacing w:val="2"/>
          <w:sz w:val="24"/>
          <w:szCs w:val="24"/>
        </w:rPr>
        <w:t xml:space="preserve">56.5.3. kai nuokrypis nuo 71 proc. iki 85 proc. imtinai – susigrąžinama 25 proc. </w:t>
      </w:r>
      <w:r w:rsidRPr="00DC248E">
        <w:rPr>
          <w:rFonts w:ascii="Times New Roman" w:hAnsi="Times New Roman"/>
          <w:color w:val="000000"/>
          <w:spacing w:val="2"/>
          <w:sz w:val="24"/>
          <w:szCs w:val="24"/>
          <w:shd w:val="clear" w:color="auto" w:fill="FFFFFF"/>
        </w:rPr>
        <w:t>išmokėtos ir mokėtinos paramos sumos</w:t>
      </w:r>
      <w:r w:rsidRPr="00DC248E">
        <w:rPr>
          <w:rFonts w:ascii="Times New Roman" w:hAnsi="Times New Roman"/>
          <w:color w:val="000000"/>
          <w:spacing w:val="2"/>
          <w:sz w:val="24"/>
          <w:szCs w:val="24"/>
        </w:rPr>
        <w:t xml:space="preserve">, bet ne mažiau nei 100,01 </w:t>
      </w:r>
      <w:proofErr w:type="spellStart"/>
      <w:r w:rsidRPr="00DC248E">
        <w:rPr>
          <w:rFonts w:ascii="Times New Roman" w:hAnsi="Times New Roman"/>
          <w:color w:val="000000"/>
          <w:spacing w:val="2"/>
          <w:sz w:val="24"/>
          <w:szCs w:val="24"/>
        </w:rPr>
        <w:t>Eur</w:t>
      </w:r>
      <w:proofErr w:type="spellEnd"/>
      <w:r w:rsidRPr="00DC248E">
        <w:rPr>
          <w:rFonts w:ascii="Times New Roman" w:hAnsi="Times New Roman"/>
          <w:color w:val="000000"/>
          <w:spacing w:val="2"/>
          <w:sz w:val="24"/>
          <w:szCs w:val="24"/>
        </w:rPr>
        <w:t>;</w:t>
      </w:r>
    </w:p>
    <w:p w14:paraId="0D375118" w14:textId="77777777" w:rsidR="00F061EA" w:rsidRPr="00DC248E" w:rsidRDefault="00F061EA" w:rsidP="00F061EA">
      <w:pPr>
        <w:spacing w:after="0" w:line="360" w:lineRule="auto"/>
        <w:ind w:firstLine="709"/>
        <w:jc w:val="both"/>
        <w:rPr>
          <w:rFonts w:ascii="Times New Roman" w:hAnsi="Times New Roman"/>
          <w:color w:val="000000"/>
          <w:spacing w:val="2"/>
          <w:sz w:val="24"/>
          <w:szCs w:val="24"/>
        </w:rPr>
      </w:pPr>
      <w:r w:rsidRPr="00DC248E">
        <w:rPr>
          <w:rFonts w:ascii="Times New Roman" w:hAnsi="Times New Roman"/>
          <w:color w:val="000000"/>
          <w:spacing w:val="2"/>
          <w:sz w:val="24"/>
          <w:szCs w:val="24"/>
        </w:rPr>
        <w:t xml:space="preserve">56.5.4. kai nuokrypis daugiau kaip 86 proc. – susigrąžinama 100 proc. </w:t>
      </w:r>
      <w:r w:rsidRPr="00DC248E">
        <w:rPr>
          <w:rFonts w:ascii="Times New Roman" w:hAnsi="Times New Roman"/>
          <w:color w:val="000000"/>
          <w:spacing w:val="2"/>
          <w:sz w:val="24"/>
          <w:szCs w:val="24"/>
          <w:shd w:val="clear" w:color="auto" w:fill="FFFFFF"/>
        </w:rPr>
        <w:t>išmokėtos ir mokėtinos paramos sumos</w:t>
      </w:r>
      <w:r w:rsidRPr="00DC248E">
        <w:rPr>
          <w:rFonts w:ascii="Times New Roman" w:hAnsi="Times New Roman"/>
          <w:color w:val="000000"/>
          <w:spacing w:val="2"/>
          <w:sz w:val="24"/>
          <w:szCs w:val="24"/>
        </w:rPr>
        <w:t>.</w:t>
      </w:r>
    </w:p>
    <w:p w14:paraId="7C7520FB" w14:textId="77777777" w:rsidR="00F061EA" w:rsidRDefault="00F061EA" w:rsidP="00B7658B">
      <w:pPr>
        <w:spacing w:after="0" w:line="360" w:lineRule="auto"/>
        <w:ind w:firstLine="709"/>
        <w:jc w:val="both"/>
        <w:rPr>
          <w:rFonts w:ascii="Times New Roman" w:hAnsi="Times New Roman"/>
          <w:color w:val="000000"/>
          <w:sz w:val="24"/>
          <w:szCs w:val="24"/>
        </w:rPr>
      </w:pPr>
    </w:p>
    <w:p w14:paraId="082E01BC" w14:textId="77777777" w:rsidR="00DC248E" w:rsidRDefault="00DC248E" w:rsidP="00B7658B">
      <w:pPr>
        <w:spacing w:after="0" w:line="360" w:lineRule="auto"/>
        <w:ind w:firstLine="709"/>
        <w:jc w:val="both"/>
        <w:rPr>
          <w:rFonts w:ascii="Times New Roman" w:hAnsi="Times New Roman"/>
          <w:color w:val="000000"/>
          <w:sz w:val="24"/>
          <w:szCs w:val="24"/>
        </w:rPr>
      </w:pPr>
    </w:p>
    <w:p w14:paraId="680544B7" w14:textId="77777777" w:rsidR="00DC248E" w:rsidRDefault="00DC248E" w:rsidP="00B7658B">
      <w:pPr>
        <w:spacing w:after="0" w:line="360" w:lineRule="auto"/>
        <w:ind w:firstLine="709"/>
        <w:jc w:val="both"/>
        <w:rPr>
          <w:rFonts w:ascii="Times New Roman" w:hAnsi="Times New Roman"/>
          <w:color w:val="000000"/>
          <w:sz w:val="24"/>
          <w:szCs w:val="24"/>
        </w:rPr>
      </w:pPr>
    </w:p>
    <w:p w14:paraId="2D29FBE5" w14:textId="77777777" w:rsidR="00DC248E" w:rsidRDefault="00DC248E" w:rsidP="00B7658B">
      <w:pPr>
        <w:spacing w:after="0" w:line="360" w:lineRule="auto"/>
        <w:ind w:firstLine="709"/>
        <w:jc w:val="both"/>
        <w:rPr>
          <w:rFonts w:ascii="Times New Roman" w:hAnsi="Times New Roman"/>
          <w:color w:val="000000"/>
          <w:sz w:val="24"/>
          <w:szCs w:val="24"/>
        </w:rPr>
      </w:pPr>
    </w:p>
    <w:p w14:paraId="3EB14ABF" w14:textId="77777777" w:rsidR="00DC248E" w:rsidRDefault="00DC248E" w:rsidP="00B7658B">
      <w:pPr>
        <w:spacing w:after="0" w:line="360" w:lineRule="auto"/>
        <w:ind w:firstLine="709"/>
        <w:jc w:val="both"/>
        <w:rPr>
          <w:rFonts w:ascii="Times New Roman" w:hAnsi="Times New Roman"/>
          <w:color w:val="000000"/>
          <w:sz w:val="24"/>
          <w:szCs w:val="24"/>
        </w:rPr>
      </w:pPr>
    </w:p>
    <w:p w14:paraId="328D50F6" w14:textId="77777777" w:rsidR="00DC248E" w:rsidRDefault="00DC248E" w:rsidP="00B7658B">
      <w:pPr>
        <w:spacing w:after="0" w:line="360" w:lineRule="auto"/>
        <w:ind w:firstLine="709"/>
        <w:jc w:val="both"/>
        <w:rPr>
          <w:rFonts w:ascii="Times New Roman" w:hAnsi="Times New Roman"/>
          <w:color w:val="000000"/>
          <w:sz w:val="24"/>
          <w:szCs w:val="24"/>
        </w:rPr>
      </w:pPr>
    </w:p>
    <w:p w14:paraId="4B0B6999" w14:textId="0EE20CD8" w:rsidR="00AC5378" w:rsidRPr="00A10594" w:rsidRDefault="00817C08" w:rsidP="00F37936">
      <w:pPr>
        <w:shd w:val="clear" w:color="auto" w:fill="FFFFFF"/>
        <w:spacing w:after="0" w:line="240" w:lineRule="auto"/>
        <w:jc w:val="center"/>
        <w:rPr>
          <w:rFonts w:ascii="Times New Roman" w:hAnsi="Times New Roman"/>
          <w:b/>
          <w:color w:val="000000"/>
          <w:spacing w:val="2"/>
          <w:sz w:val="24"/>
        </w:rPr>
      </w:pPr>
      <w:r w:rsidRPr="00A10594">
        <w:rPr>
          <w:rFonts w:ascii="Times New Roman" w:hAnsi="Times New Roman"/>
          <w:b/>
          <w:color w:val="000000"/>
          <w:spacing w:val="2"/>
          <w:sz w:val="24"/>
        </w:rPr>
        <w:lastRenderedPageBreak/>
        <w:t>XV</w:t>
      </w:r>
      <w:r w:rsidR="00AC5378" w:rsidRPr="00A10594">
        <w:rPr>
          <w:rFonts w:ascii="Times New Roman" w:hAnsi="Times New Roman"/>
          <w:b/>
          <w:color w:val="000000"/>
          <w:spacing w:val="2"/>
          <w:sz w:val="24"/>
        </w:rPr>
        <w:t xml:space="preserve"> SKYRIUS</w:t>
      </w:r>
    </w:p>
    <w:p w14:paraId="08F65FDE" w14:textId="0FDEF365" w:rsidR="00817C08" w:rsidRPr="00A10594" w:rsidRDefault="00817C08" w:rsidP="00F37936">
      <w:pPr>
        <w:shd w:val="clear" w:color="auto" w:fill="FFFFFF"/>
        <w:spacing w:after="0" w:line="240" w:lineRule="auto"/>
        <w:jc w:val="center"/>
        <w:rPr>
          <w:rFonts w:ascii="Times New Roman" w:hAnsi="Times New Roman"/>
          <w:color w:val="000000"/>
          <w:spacing w:val="2"/>
          <w:sz w:val="24"/>
        </w:rPr>
      </w:pPr>
      <w:r w:rsidRPr="00A10594">
        <w:rPr>
          <w:rFonts w:ascii="Times New Roman" w:hAnsi="Times New Roman"/>
          <w:b/>
          <w:color w:val="000000"/>
          <w:spacing w:val="2"/>
          <w:sz w:val="24"/>
        </w:rPr>
        <w:t xml:space="preserve"> BAIGIAMOSIOS NUOSTATOS</w:t>
      </w:r>
    </w:p>
    <w:p w14:paraId="6EC8779A" w14:textId="77777777" w:rsidR="00817C08" w:rsidRPr="00A10594" w:rsidRDefault="00817C08" w:rsidP="001D3AEA">
      <w:pPr>
        <w:shd w:val="clear" w:color="auto" w:fill="FFFFFF"/>
        <w:spacing w:after="0" w:line="360" w:lineRule="auto"/>
        <w:ind w:firstLine="720"/>
        <w:jc w:val="both"/>
        <w:rPr>
          <w:rFonts w:ascii="Times New Roman" w:hAnsi="Times New Roman"/>
          <w:color w:val="000000"/>
          <w:spacing w:val="2"/>
          <w:sz w:val="24"/>
        </w:rPr>
      </w:pPr>
      <w:r w:rsidRPr="00A10594">
        <w:rPr>
          <w:rFonts w:ascii="Times New Roman" w:hAnsi="Times New Roman"/>
          <w:color w:val="000000"/>
          <w:spacing w:val="2"/>
          <w:sz w:val="24"/>
        </w:rPr>
        <w:t> </w:t>
      </w:r>
    </w:p>
    <w:p w14:paraId="1BA13261" w14:textId="77777777" w:rsidR="00817C08" w:rsidRPr="00A10594" w:rsidRDefault="00817C08" w:rsidP="001D3AEA">
      <w:pPr>
        <w:shd w:val="clear" w:color="auto" w:fill="FFFFFF"/>
        <w:spacing w:after="0" w:line="360" w:lineRule="auto"/>
        <w:ind w:firstLine="720"/>
        <w:jc w:val="both"/>
        <w:rPr>
          <w:rFonts w:ascii="Times New Roman" w:hAnsi="Times New Roman"/>
          <w:color w:val="000000"/>
          <w:spacing w:val="2"/>
          <w:sz w:val="24"/>
        </w:rPr>
      </w:pPr>
      <w:r w:rsidRPr="00A10594">
        <w:rPr>
          <w:rFonts w:ascii="Times New Roman" w:hAnsi="Times New Roman"/>
          <w:color w:val="000000"/>
          <w:spacing w:val="2"/>
          <w:sz w:val="24"/>
        </w:rPr>
        <w:t>57. Projektų įgyvendinimo priežiūra ir tikrinimas atliekamas Administravimo taisyklių nustatyta tvarka.</w:t>
      </w:r>
    </w:p>
    <w:p w14:paraId="12166837" w14:textId="77777777" w:rsidR="00817C08" w:rsidRPr="00A10594" w:rsidRDefault="00817C08" w:rsidP="001D3AEA">
      <w:pPr>
        <w:shd w:val="clear" w:color="auto" w:fill="FFFFFF"/>
        <w:spacing w:after="0" w:line="360" w:lineRule="auto"/>
        <w:ind w:firstLine="720"/>
        <w:jc w:val="both"/>
        <w:rPr>
          <w:rFonts w:ascii="Times New Roman" w:hAnsi="Times New Roman"/>
          <w:color w:val="000000"/>
          <w:spacing w:val="2"/>
          <w:sz w:val="24"/>
        </w:rPr>
      </w:pPr>
      <w:r w:rsidRPr="00A10594">
        <w:rPr>
          <w:rFonts w:ascii="Times New Roman" w:hAnsi="Times New Roman"/>
          <w:color w:val="000000"/>
          <w:spacing w:val="2"/>
          <w:sz w:val="24"/>
        </w:rPr>
        <w:t>58. Apskundimo tvarka nustatyta Administravimo taisyklėse.</w:t>
      </w:r>
    </w:p>
    <w:p w14:paraId="00A8C992" w14:textId="77777777" w:rsidR="00817C08" w:rsidRPr="00A10594" w:rsidRDefault="00817C08" w:rsidP="001D3AEA">
      <w:pPr>
        <w:shd w:val="clear" w:color="auto" w:fill="FFFFFF"/>
        <w:spacing w:after="0" w:line="360" w:lineRule="auto"/>
        <w:ind w:firstLine="720"/>
        <w:jc w:val="both"/>
        <w:rPr>
          <w:rFonts w:ascii="Times New Roman" w:hAnsi="Times New Roman"/>
          <w:color w:val="000000"/>
          <w:spacing w:val="2"/>
          <w:sz w:val="24"/>
        </w:rPr>
      </w:pPr>
      <w:r w:rsidRPr="00A10594">
        <w:rPr>
          <w:rFonts w:ascii="Times New Roman" w:hAnsi="Times New Roman"/>
          <w:color w:val="000000"/>
          <w:spacing w:val="2"/>
          <w:sz w:val="24"/>
        </w:rPr>
        <w:t>59. Patikrų vietoje atlikimo tvarka nustatyta Administravimo taisyklėse.</w:t>
      </w:r>
    </w:p>
    <w:p w14:paraId="6649935E" w14:textId="77777777" w:rsidR="00817C08" w:rsidRPr="00A10594" w:rsidRDefault="00817C08" w:rsidP="001D3AEA">
      <w:pPr>
        <w:shd w:val="clear" w:color="auto" w:fill="FFFFFF"/>
        <w:spacing w:after="0" w:line="360" w:lineRule="auto"/>
        <w:ind w:firstLine="720"/>
        <w:jc w:val="both"/>
        <w:rPr>
          <w:rFonts w:ascii="Times New Roman" w:hAnsi="Times New Roman"/>
          <w:color w:val="000000"/>
          <w:spacing w:val="2"/>
          <w:sz w:val="24"/>
        </w:rPr>
      </w:pPr>
      <w:r w:rsidRPr="00A10594">
        <w:rPr>
          <w:rFonts w:ascii="Times New Roman" w:hAnsi="Times New Roman"/>
          <w:color w:val="000000"/>
          <w:spacing w:val="2"/>
          <w:sz w:val="24"/>
        </w:rPr>
        <w:t>60. Šios Taisyklės gali būti keičiamos Lietuvos Respublikos žemės ūkio ministro įsakymu.</w:t>
      </w:r>
    </w:p>
    <w:p w14:paraId="2FA7793B" w14:textId="77777777" w:rsidR="00817C08" w:rsidRPr="00A10594" w:rsidRDefault="00817C08" w:rsidP="001D3AEA">
      <w:pPr>
        <w:shd w:val="clear" w:color="auto" w:fill="FFFFFF"/>
        <w:spacing w:after="0" w:line="360" w:lineRule="auto"/>
        <w:ind w:firstLine="720"/>
        <w:jc w:val="both"/>
        <w:rPr>
          <w:rFonts w:ascii="Times New Roman" w:hAnsi="Times New Roman"/>
          <w:color w:val="000000"/>
          <w:spacing w:val="2"/>
          <w:sz w:val="24"/>
        </w:rPr>
      </w:pPr>
      <w:r w:rsidRPr="00A10594">
        <w:rPr>
          <w:rFonts w:ascii="Times New Roman" w:hAnsi="Times New Roman"/>
          <w:color w:val="000000"/>
          <w:spacing w:val="2"/>
          <w:sz w:val="24"/>
        </w:rPr>
        <w:t>61. Pasikeitus šiose Taisyklėse nurodytiems teisės aktams, tiesiogiai taikomos naujos šių teisės aktų nuostatos.</w:t>
      </w:r>
    </w:p>
    <w:p w14:paraId="46E2A9F2" w14:textId="77777777" w:rsidR="00817C08" w:rsidRPr="00A10594" w:rsidRDefault="00817C08" w:rsidP="001D3AEA">
      <w:pPr>
        <w:shd w:val="clear" w:color="auto" w:fill="FFFFFF"/>
        <w:spacing w:after="0" w:line="360" w:lineRule="auto"/>
        <w:ind w:firstLine="720"/>
        <w:jc w:val="both"/>
        <w:rPr>
          <w:rFonts w:ascii="Times New Roman" w:hAnsi="Times New Roman"/>
          <w:color w:val="000000"/>
          <w:spacing w:val="2"/>
          <w:sz w:val="24"/>
        </w:rPr>
      </w:pPr>
      <w:r w:rsidRPr="00A10594">
        <w:rPr>
          <w:rFonts w:ascii="Times New Roman" w:hAnsi="Times New Roman"/>
          <w:color w:val="000000"/>
          <w:spacing w:val="2"/>
          <w:sz w:val="24"/>
        </w:rPr>
        <w:t>62. Pasikeitus šioms Taisyklėms nauji reikalavimai taikomi vienodai visiems pareiškėjams, išskyrus atvejus, kai pakeitimo įsakyme numatyta kitaip.</w:t>
      </w:r>
    </w:p>
    <w:p w14:paraId="009E76C5" w14:textId="77777777" w:rsidR="00817C08" w:rsidRPr="001D3AEA" w:rsidRDefault="00817C08" w:rsidP="001D3AEA">
      <w:pPr>
        <w:shd w:val="clear" w:color="auto" w:fill="FFFFFF"/>
        <w:spacing w:after="0" w:line="360" w:lineRule="auto"/>
        <w:jc w:val="center"/>
        <w:rPr>
          <w:rFonts w:ascii="Times New Roman" w:hAnsi="Times New Roman"/>
          <w:color w:val="000000"/>
          <w:sz w:val="24"/>
        </w:rPr>
      </w:pPr>
      <w:r w:rsidRPr="001D3AEA">
        <w:rPr>
          <w:rFonts w:ascii="Times New Roman" w:hAnsi="Times New Roman"/>
          <w:color w:val="000000"/>
          <w:sz w:val="24"/>
        </w:rPr>
        <w:t>______________</w:t>
      </w:r>
    </w:p>
    <w:p w14:paraId="5A3F0C7A" w14:textId="77777777" w:rsidR="00817C08" w:rsidRPr="001D3AEA" w:rsidRDefault="00817C08" w:rsidP="001D3AEA">
      <w:pPr>
        <w:shd w:val="clear" w:color="auto" w:fill="FFFFFF"/>
        <w:spacing w:after="0" w:line="360" w:lineRule="auto"/>
        <w:ind w:firstLine="720"/>
        <w:jc w:val="both"/>
        <w:rPr>
          <w:rFonts w:ascii="Times New Roman" w:hAnsi="Times New Roman"/>
          <w:color w:val="000000"/>
          <w:sz w:val="24"/>
        </w:rPr>
      </w:pPr>
      <w:r w:rsidRPr="001D3AEA">
        <w:rPr>
          <w:rFonts w:ascii="Times New Roman" w:hAnsi="Times New Roman"/>
          <w:color w:val="000000"/>
          <w:sz w:val="24"/>
        </w:rPr>
        <w:t> </w:t>
      </w:r>
    </w:p>
    <w:sectPr w:rsidR="00817C08" w:rsidRPr="001D3AEA" w:rsidSect="001D3AEA">
      <w:headerReference w:type="default" r:id="rId8"/>
      <w:footerReference w:type="default" r:id="rId9"/>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0C8B3B" w14:textId="77777777" w:rsidR="00E54682" w:rsidRDefault="00E54682" w:rsidP="00D1019B">
      <w:pPr>
        <w:spacing w:after="0" w:line="240" w:lineRule="auto"/>
      </w:pPr>
      <w:r>
        <w:separator/>
      </w:r>
    </w:p>
  </w:endnote>
  <w:endnote w:type="continuationSeparator" w:id="0">
    <w:p w14:paraId="145B7148" w14:textId="77777777" w:rsidR="00E54682" w:rsidRDefault="00E54682" w:rsidP="00D1019B">
      <w:pPr>
        <w:spacing w:after="0" w:line="240" w:lineRule="auto"/>
      </w:pPr>
      <w:r>
        <w:continuationSeparator/>
      </w:r>
    </w:p>
  </w:endnote>
  <w:endnote w:type="continuationNotice" w:id="1">
    <w:p w14:paraId="404B4E4B" w14:textId="77777777" w:rsidR="00E54682" w:rsidRDefault="00E546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4F051" w14:textId="77777777" w:rsidR="00D53097" w:rsidRDefault="00D5309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780995" w14:textId="77777777" w:rsidR="00E54682" w:rsidRDefault="00E54682" w:rsidP="00D1019B">
      <w:pPr>
        <w:spacing w:after="0" w:line="240" w:lineRule="auto"/>
      </w:pPr>
      <w:r>
        <w:separator/>
      </w:r>
    </w:p>
  </w:footnote>
  <w:footnote w:type="continuationSeparator" w:id="0">
    <w:p w14:paraId="461BCD57" w14:textId="77777777" w:rsidR="00E54682" w:rsidRDefault="00E54682" w:rsidP="00D1019B">
      <w:pPr>
        <w:spacing w:after="0" w:line="240" w:lineRule="auto"/>
      </w:pPr>
      <w:r>
        <w:continuationSeparator/>
      </w:r>
    </w:p>
  </w:footnote>
  <w:footnote w:type="continuationNotice" w:id="1">
    <w:p w14:paraId="4F955C66" w14:textId="77777777" w:rsidR="00E54682" w:rsidRDefault="00E5468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6821129"/>
      <w:docPartObj>
        <w:docPartGallery w:val="Page Numbers (Top of Page)"/>
        <w:docPartUnique/>
      </w:docPartObj>
    </w:sdtPr>
    <w:sdtEndPr>
      <w:rPr>
        <w:rFonts w:ascii="Times New Roman" w:hAnsi="Times New Roman" w:cs="Times New Roman"/>
      </w:rPr>
    </w:sdtEndPr>
    <w:sdtContent>
      <w:p w14:paraId="0936B101" w14:textId="6EA84C90" w:rsidR="009D3CC8" w:rsidRPr="009D3CC8" w:rsidRDefault="009D3CC8">
        <w:pPr>
          <w:pStyle w:val="Antrats"/>
          <w:jc w:val="center"/>
          <w:rPr>
            <w:rFonts w:ascii="Times New Roman" w:hAnsi="Times New Roman" w:cs="Times New Roman"/>
          </w:rPr>
        </w:pPr>
        <w:r w:rsidRPr="009D3CC8">
          <w:rPr>
            <w:rFonts w:ascii="Times New Roman" w:hAnsi="Times New Roman" w:cs="Times New Roman"/>
          </w:rPr>
          <w:fldChar w:fldCharType="begin"/>
        </w:r>
        <w:r w:rsidRPr="009D3CC8">
          <w:rPr>
            <w:rFonts w:ascii="Times New Roman" w:hAnsi="Times New Roman" w:cs="Times New Roman"/>
          </w:rPr>
          <w:instrText>PAGE   \* MERGEFORMAT</w:instrText>
        </w:r>
        <w:r w:rsidRPr="009D3CC8">
          <w:rPr>
            <w:rFonts w:ascii="Times New Roman" w:hAnsi="Times New Roman" w:cs="Times New Roman"/>
          </w:rPr>
          <w:fldChar w:fldCharType="separate"/>
        </w:r>
        <w:r w:rsidR="00C2254E">
          <w:rPr>
            <w:rFonts w:ascii="Times New Roman" w:hAnsi="Times New Roman" w:cs="Times New Roman"/>
            <w:noProof/>
          </w:rPr>
          <w:t>21</w:t>
        </w:r>
        <w:r w:rsidRPr="009D3CC8">
          <w:rPr>
            <w:rFonts w:ascii="Times New Roman" w:hAnsi="Times New Roman" w:cs="Times New Roman"/>
          </w:rPr>
          <w:fldChar w:fldCharType="end"/>
        </w:r>
      </w:p>
    </w:sdtContent>
  </w:sdt>
  <w:p w14:paraId="4FF9D2D9" w14:textId="77777777" w:rsidR="009D3CC8" w:rsidRDefault="009D3CC8">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E765D"/>
    <w:multiLevelType w:val="multilevel"/>
    <w:tmpl w:val="834C906E"/>
    <w:lvl w:ilvl="0">
      <w:start w:val="1"/>
      <w:numFmt w:val="decimal"/>
      <w:lvlText w:val="%1."/>
      <w:lvlJc w:val="left"/>
      <w:pPr>
        <w:ind w:left="672" w:hanging="360"/>
      </w:pPr>
      <w:rPr>
        <w:color w:val="000000"/>
      </w:rPr>
    </w:lvl>
    <w:lvl w:ilvl="1">
      <w:start w:val="1"/>
      <w:numFmt w:val="decimal"/>
      <w:isLgl/>
      <w:lvlText w:val="%1.%2."/>
      <w:lvlJc w:val="left"/>
      <w:pPr>
        <w:ind w:left="1069" w:hanging="360"/>
      </w:pPr>
      <w:rPr>
        <w:color w:val="auto"/>
      </w:rPr>
    </w:lvl>
    <w:lvl w:ilvl="2">
      <w:start w:val="1"/>
      <w:numFmt w:val="decimal"/>
      <w:isLgl/>
      <w:lvlText w:val="%1.%2.%3."/>
      <w:lvlJc w:val="left"/>
      <w:pPr>
        <w:ind w:left="1826" w:hanging="720"/>
      </w:pPr>
      <w:rPr>
        <w:color w:val="auto"/>
      </w:rPr>
    </w:lvl>
    <w:lvl w:ilvl="3">
      <w:start w:val="1"/>
      <w:numFmt w:val="decimal"/>
      <w:isLgl/>
      <w:lvlText w:val="%1.%2.%3.%4."/>
      <w:lvlJc w:val="left"/>
      <w:pPr>
        <w:ind w:left="2223" w:hanging="720"/>
      </w:pPr>
      <w:rPr>
        <w:color w:val="auto"/>
      </w:rPr>
    </w:lvl>
    <w:lvl w:ilvl="4">
      <w:start w:val="1"/>
      <w:numFmt w:val="decimal"/>
      <w:isLgl/>
      <w:lvlText w:val="%1.%2.%3.%4.%5."/>
      <w:lvlJc w:val="left"/>
      <w:pPr>
        <w:ind w:left="2980" w:hanging="1080"/>
      </w:pPr>
      <w:rPr>
        <w:color w:val="auto"/>
      </w:rPr>
    </w:lvl>
    <w:lvl w:ilvl="5">
      <w:start w:val="1"/>
      <w:numFmt w:val="decimal"/>
      <w:isLgl/>
      <w:lvlText w:val="%1.%2.%3.%4.%5.%6."/>
      <w:lvlJc w:val="left"/>
      <w:pPr>
        <w:ind w:left="3377" w:hanging="1080"/>
      </w:pPr>
      <w:rPr>
        <w:color w:val="auto"/>
      </w:rPr>
    </w:lvl>
    <w:lvl w:ilvl="6">
      <w:start w:val="1"/>
      <w:numFmt w:val="decimal"/>
      <w:isLgl/>
      <w:lvlText w:val="%1.%2.%3.%4.%5.%6.%7."/>
      <w:lvlJc w:val="left"/>
      <w:pPr>
        <w:ind w:left="4134" w:hanging="1440"/>
      </w:pPr>
      <w:rPr>
        <w:color w:val="auto"/>
      </w:rPr>
    </w:lvl>
    <w:lvl w:ilvl="7">
      <w:start w:val="1"/>
      <w:numFmt w:val="decimal"/>
      <w:isLgl/>
      <w:lvlText w:val="%1.%2.%3.%4.%5.%6.%7.%8."/>
      <w:lvlJc w:val="left"/>
      <w:pPr>
        <w:ind w:left="4531" w:hanging="1440"/>
      </w:pPr>
      <w:rPr>
        <w:color w:val="auto"/>
      </w:rPr>
    </w:lvl>
    <w:lvl w:ilvl="8">
      <w:start w:val="1"/>
      <w:numFmt w:val="decimal"/>
      <w:isLgl/>
      <w:lvlText w:val="%1.%2.%3.%4.%5.%6.%7.%8.%9."/>
      <w:lvlJc w:val="left"/>
      <w:pPr>
        <w:ind w:left="5288" w:hanging="1800"/>
      </w:pPr>
      <w:rPr>
        <w:color w:val="auto"/>
      </w:rPr>
    </w:lvl>
  </w:abstractNum>
  <w:abstractNum w:abstractNumId="1" w15:restartNumberingAfterBreak="0">
    <w:nsid w:val="6A382F61"/>
    <w:multiLevelType w:val="multilevel"/>
    <w:tmpl w:val="A7BC400C"/>
    <w:lvl w:ilvl="0">
      <w:start w:val="56"/>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98C"/>
    <w:rsid w:val="000049C4"/>
    <w:rsid w:val="00026F79"/>
    <w:rsid w:val="0003726E"/>
    <w:rsid w:val="000424F0"/>
    <w:rsid w:val="0007112F"/>
    <w:rsid w:val="000D2F30"/>
    <w:rsid w:val="000E6799"/>
    <w:rsid w:val="000F3C6A"/>
    <w:rsid w:val="000F5A4C"/>
    <w:rsid w:val="00134954"/>
    <w:rsid w:val="001353A1"/>
    <w:rsid w:val="0014273B"/>
    <w:rsid w:val="00151ADB"/>
    <w:rsid w:val="001604F0"/>
    <w:rsid w:val="00167B85"/>
    <w:rsid w:val="00172222"/>
    <w:rsid w:val="001A6575"/>
    <w:rsid w:val="001C3F2E"/>
    <w:rsid w:val="001D3AEA"/>
    <w:rsid w:val="001F3BE9"/>
    <w:rsid w:val="0022191A"/>
    <w:rsid w:val="002263E9"/>
    <w:rsid w:val="00232A74"/>
    <w:rsid w:val="00253F7C"/>
    <w:rsid w:val="00261E08"/>
    <w:rsid w:val="00267F1E"/>
    <w:rsid w:val="002C77FF"/>
    <w:rsid w:val="002D4A0B"/>
    <w:rsid w:val="002E17AE"/>
    <w:rsid w:val="002F1191"/>
    <w:rsid w:val="003002CC"/>
    <w:rsid w:val="00321B3A"/>
    <w:rsid w:val="00323C80"/>
    <w:rsid w:val="003304CA"/>
    <w:rsid w:val="003413B0"/>
    <w:rsid w:val="003756F2"/>
    <w:rsid w:val="003B5E7E"/>
    <w:rsid w:val="003E198C"/>
    <w:rsid w:val="003E7615"/>
    <w:rsid w:val="004015EF"/>
    <w:rsid w:val="00421130"/>
    <w:rsid w:val="004309CC"/>
    <w:rsid w:val="0044618D"/>
    <w:rsid w:val="00461540"/>
    <w:rsid w:val="00471E44"/>
    <w:rsid w:val="004742B9"/>
    <w:rsid w:val="00485022"/>
    <w:rsid w:val="004A66A8"/>
    <w:rsid w:val="004B1276"/>
    <w:rsid w:val="004B315C"/>
    <w:rsid w:val="00516409"/>
    <w:rsid w:val="00526853"/>
    <w:rsid w:val="00534B33"/>
    <w:rsid w:val="005433B3"/>
    <w:rsid w:val="005578CA"/>
    <w:rsid w:val="005A65D8"/>
    <w:rsid w:val="005B28C9"/>
    <w:rsid w:val="005C4FFA"/>
    <w:rsid w:val="005E0DFB"/>
    <w:rsid w:val="0060766E"/>
    <w:rsid w:val="00613CCD"/>
    <w:rsid w:val="0061477E"/>
    <w:rsid w:val="00622139"/>
    <w:rsid w:val="00630449"/>
    <w:rsid w:val="006403FF"/>
    <w:rsid w:val="00660125"/>
    <w:rsid w:val="006C4E10"/>
    <w:rsid w:val="006C6A01"/>
    <w:rsid w:val="006D11D9"/>
    <w:rsid w:val="006D3213"/>
    <w:rsid w:val="006F21D3"/>
    <w:rsid w:val="006F2EBB"/>
    <w:rsid w:val="0070621C"/>
    <w:rsid w:val="007344D8"/>
    <w:rsid w:val="007353EA"/>
    <w:rsid w:val="00756870"/>
    <w:rsid w:val="00765172"/>
    <w:rsid w:val="007716D5"/>
    <w:rsid w:val="00771CC5"/>
    <w:rsid w:val="007A04A9"/>
    <w:rsid w:val="007A6836"/>
    <w:rsid w:val="007C0A4F"/>
    <w:rsid w:val="00817C08"/>
    <w:rsid w:val="00820528"/>
    <w:rsid w:val="00820C6B"/>
    <w:rsid w:val="008311BF"/>
    <w:rsid w:val="00856802"/>
    <w:rsid w:val="0087223A"/>
    <w:rsid w:val="008757F9"/>
    <w:rsid w:val="0088755B"/>
    <w:rsid w:val="00895E20"/>
    <w:rsid w:val="008C63D9"/>
    <w:rsid w:val="008D3DC5"/>
    <w:rsid w:val="008D6DF8"/>
    <w:rsid w:val="008E269E"/>
    <w:rsid w:val="008F268E"/>
    <w:rsid w:val="00914C78"/>
    <w:rsid w:val="009258A7"/>
    <w:rsid w:val="009355A1"/>
    <w:rsid w:val="00944057"/>
    <w:rsid w:val="00953127"/>
    <w:rsid w:val="009856DC"/>
    <w:rsid w:val="009A12E5"/>
    <w:rsid w:val="009B1084"/>
    <w:rsid w:val="009C0AE0"/>
    <w:rsid w:val="009C3680"/>
    <w:rsid w:val="009D3CC8"/>
    <w:rsid w:val="009D4C3D"/>
    <w:rsid w:val="009E42A1"/>
    <w:rsid w:val="00A10594"/>
    <w:rsid w:val="00A41A5D"/>
    <w:rsid w:val="00A567AF"/>
    <w:rsid w:val="00A62913"/>
    <w:rsid w:val="00A635F5"/>
    <w:rsid w:val="00A955E0"/>
    <w:rsid w:val="00AA329E"/>
    <w:rsid w:val="00AC5378"/>
    <w:rsid w:val="00AF7EBB"/>
    <w:rsid w:val="00B236EB"/>
    <w:rsid w:val="00B2720F"/>
    <w:rsid w:val="00B34BC1"/>
    <w:rsid w:val="00B6501F"/>
    <w:rsid w:val="00B7658B"/>
    <w:rsid w:val="00BA24B0"/>
    <w:rsid w:val="00BC5CF1"/>
    <w:rsid w:val="00BE075E"/>
    <w:rsid w:val="00BE1946"/>
    <w:rsid w:val="00C121F5"/>
    <w:rsid w:val="00C131ED"/>
    <w:rsid w:val="00C21B62"/>
    <w:rsid w:val="00C2254E"/>
    <w:rsid w:val="00C37772"/>
    <w:rsid w:val="00CC2596"/>
    <w:rsid w:val="00CF1E2C"/>
    <w:rsid w:val="00D0347A"/>
    <w:rsid w:val="00D06141"/>
    <w:rsid w:val="00D07336"/>
    <w:rsid w:val="00D1019B"/>
    <w:rsid w:val="00D24FDB"/>
    <w:rsid w:val="00D411DC"/>
    <w:rsid w:val="00D53097"/>
    <w:rsid w:val="00D7343D"/>
    <w:rsid w:val="00D80CE0"/>
    <w:rsid w:val="00D86BA1"/>
    <w:rsid w:val="00D951BD"/>
    <w:rsid w:val="00D96BBC"/>
    <w:rsid w:val="00DA1C06"/>
    <w:rsid w:val="00DB4C0A"/>
    <w:rsid w:val="00DB77D9"/>
    <w:rsid w:val="00DC248E"/>
    <w:rsid w:val="00DC7374"/>
    <w:rsid w:val="00DD6609"/>
    <w:rsid w:val="00DE020B"/>
    <w:rsid w:val="00DE1472"/>
    <w:rsid w:val="00E068A8"/>
    <w:rsid w:val="00E31939"/>
    <w:rsid w:val="00E40298"/>
    <w:rsid w:val="00E51B14"/>
    <w:rsid w:val="00E54682"/>
    <w:rsid w:val="00E7394D"/>
    <w:rsid w:val="00EB1211"/>
    <w:rsid w:val="00EE2034"/>
    <w:rsid w:val="00EF67FD"/>
    <w:rsid w:val="00F061EA"/>
    <w:rsid w:val="00F17E8F"/>
    <w:rsid w:val="00F22220"/>
    <w:rsid w:val="00F37936"/>
    <w:rsid w:val="00F4694B"/>
    <w:rsid w:val="00F52BEF"/>
    <w:rsid w:val="00F52E51"/>
    <w:rsid w:val="00F64A02"/>
    <w:rsid w:val="00F94A5E"/>
    <w:rsid w:val="00FE7D9D"/>
    <w:rsid w:val="00FF11A1"/>
    <w:rsid w:val="00FF26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C5A6"/>
  <w15:chartTrackingRefBased/>
  <w15:docId w15:val="{22ED1D37-F04C-41F5-B1E0-0C9B3283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basedOn w:val="prastasis"/>
    <w:rsid w:val="00C21B62"/>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lt-LT"/>
    </w:rPr>
  </w:style>
  <w:style w:type="paragraph" w:customStyle="1" w:styleId="tin">
    <w:name w:val="tin"/>
    <w:basedOn w:val="prastasis"/>
    <w:rsid w:val="00B34BC1"/>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D1019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1019B"/>
  </w:style>
  <w:style w:type="paragraph" w:styleId="Porat">
    <w:name w:val="footer"/>
    <w:basedOn w:val="prastasis"/>
    <w:link w:val="PoratDiagrama"/>
    <w:uiPriority w:val="99"/>
    <w:unhideWhenUsed/>
    <w:rsid w:val="00D1019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019B"/>
  </w:style>
  <w:style w:type="paragraph" w:customStyle="1" w:styleId="tajtip">
    <w:name w:val="tajtip"/>
    <w:basedOn w:val="prastasis"/>
    <w:rsid w:val="00D1019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pple-converted-space">
    <w:name w:val="apple-converted-space"/>
    <w:basedOn w:val="Numatytasispastraiposriftas"/>
    <w:rsid w:val="00D1019B"/>
  </w:style>
  <w:style w:type="paragraph" w:styleId="Debesliotekstas">
    <w:name w:val="Balloon Text"/>
    <w:basedOn w:val="prastasis"/>
    <w:link w:val="DebesliotekstasDiagrama"/>
    <w:uiPriority w:val="99"/>
    <w:semiHidden/>
    <w:unhideWhenUsed/>
    <w:rsid w:val="007C0A4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C0A4F"/>
    <w:rPr>
      <w:rFonts w:ascii="Segoe UI" w:hAnsi="Segoe UI" w:cs="Segoe UI"/>
      <w:sz w:val="18"/>
      <w:szCs w:val="18"/>
    </w:rPr>
  </w:style>
  <w:style w:type="character" w:styleId="Komentaronuoroda">
    <w:name w:val="annotation reference"/>
    <w:basedOn w:val="Numatytasispastraiposriftas"/>
    <w:uiPriority w:val="99"/>
    <w:semiHidden/>
    <w:unhideWhenUsed/>
    <w:rsid w:val="004B1276"/>
    <w:rPr>
      <w:sz w:val="16"/>
      <w:szCs w:val="16"/>
    </w:rPr>
  </w:style>
  <w:style w:type="paragraph" w:styleId="Komentarotekstas">
    <w:name w:val="annotation text"/>
    <w:basedOn w:val="prastasis"/>
    <w:link w:val="KomentarotekstasDiagrama"/>
    <w:uiPriority w:val="99"/>
    <w:semiHidden/>
    <w:unhideWhenUsed/>
    <w:rsid w:val="004B127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B1276"/>
    <w:rPr>
      <w:sz w:val="20"/>
      <w:szCs w:val="20"/>
    </w:rPr>
  </w:style>
  <w:style w:type="paragraph" w:styleId="Komentarotema">
    <w:name w:val="annotation subject"/>
    <w:basedOn w:val="Komentarotekstas"/>
    <w:next w:val="Komentarotekstas"/>
    <w:link w:val="KomentarotemaDiagrama"/>
    <w:uiPriority w:val="99"/>
    <w:semiHidden/>
    <w:unhideWhenUsed/>
    <w:rsid w:val="004B1276"/>
    <w:rPr>
      <w:b/>
      <w:bCs/>
    </w:rPr>
  </w:style>
  <w:style w:type="character" w:customStyle="1" w:styleId="KomentarotemaDiagrama">
    <w:name w:val="Komentaro tema Diagrama"/>
    <w:basedOn w:val="KomentarotekstasDiagrama"/>
    <w:link w:val="Komentarotema"/>
    <w:uiPriority w:val="99"/>
    <w:semiHidden/>
    <w:rsid w:val="004B1276"/>
    <w:rPr>
      <w:b/>
      <w:bCs/>
      <w:sz w:val="20"/>
      <w:szCs w:val="20"/>
    </w:rPr>
  </w:style>
  <w:style w:type="character" w:customStyle="1" w:styleId="clear">
    <w:name w:val="clear"/>
    <w:basedOn w:val="Numatytasispastraiposriftas"/>
    <w:rsid w:val="007716D5"/>
  </w:style>
  <w:style w:type="paragraph" w:styleId="Pataisymai">
    <w:name w:val="Revision"/>
    <w:hidden/>
    <w:uiPriority w:val="99"/>
    <w:semiHidden/>
    <w:rsid w:val="00DE1472"/>
    <w:pPr>
      <w:spacing w:after="0" w:line="240" w:lineRule="auto"/>
    </w:pPr>
  </w:style>
  <w:style w:type="paragraph" w:styleId="Sraopastraipa">
    <w:name w:val="List Paragraph"/>
    <w:basedOn w:val="prastasis"/>
    <w:uiPriority w:val="34"/>
    <w:qFormat/>
    <w:rsid w:val="00B7658B"/>
    <w:pPr>
      <w:spacing w:after="0" w:line="240" w:lineRule="auto"/>
      <w:ind w:left="72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507070">
      <w:bodyDiv w:val="1"/>
      <w:marLeft w:val="0"/>
      <w:marRight w:val="0"/>
      <w:marTop w:val="0"/>
      <w:marBottom w:val="0"/>
      <w:divBdr>
        <w:top w:val="none" w:sz="0" w:space="0" w:color="auto"/>
        <w:left w:val="none" w:sz="0" w:space="0" w:color="auto"/>
        <w:bottom w:val="none" w:sz="0" w:space="0" w:color="auto"/>
        <w:right w:val="none" w:sz="0" w:space="0" w:color="auto"/>
      </w:divBdr>
    </w:div>
    <w:div w:id="448358247">
      <w:bodyDiv w:val="1"/>
      <w:marLeft w:val="0"/>
      <w:marRight w:val="0"/>
      <w:marTop w:val="0"/>
      <w:marBottom w:val="0"/>
      <w:divBdr>
        <w:top w:val="none" w:sz="0" w:space="0" w:color="auto"/>
        <w:left w:val="none" w:sz="0" w:space="0" w:color="auto"/>
        <w:bottom w:val="none" w:sz="0" w:space="0" w:color="auto"/>
        <w:right w:val="none" w:sz="0" w:space="0" w:color="auto"/>
      </w:divBdr>
    </w:div>
    <w:div w:id="666205583">
      <w:bodyDiv w:val="1"/>
      <w:marLeft w:val="0"/>
      <w:marRight w:val="0"/>
      <w:marTop w:val="0"/>
      <w:marBottom w:val="0"/>
      <w:divBdr>
        <w:top w:val="none" w:sz="0" w:space="0" w:color="auto"/>
        <w:left w:val="none" w:sz="0" w:space="0" w:color="auto"/>
        <w:bottom w:val="none" w:sz="0" w:space="0" w:color="auto"/>
        <w:right w:val="none" w:sz="0" w:space="0" w:color="auto"/>
      </w:divBdr>
    </w:div>
    <w:div w:id="1240821806">
      <w:bodyDiv w:val="1"/>
      <w:marLeft w:val="0"/>
      <w:marRight w:val="0"/>
      <w:marTop w:val="0"/>
      <w:marBottom w:val="0"/>
      <w:divBdr>
        <w:top w:val="none" w:sz="0" w:space="0" w:color="auto"/>
        <w:left w:val="none" w:sz="0" w:space="0" w:color="auto"/>
        <w:bottom w:val="none" w:sz="0" w:space="0" w:color="auto"/>
        <w:right w:val="none" w:sz="0" w:space="0" w:color="auto"/>
      </w:divBdr>
      <w:divsChild>
        <w:div w:id="2010935871">
          <w:marLeft w:val="0"/>
          <w:marRight w:val="0"/>
          <w:marTop w:val="0"/>
          <w:marBottom w:val="0"/>
          <w:divBdr>
            <w:top w:val="none" w:sz="0" w:space="0" w:color="auto"/>
            <w:left w:val="none" w:sz="0" w:space="0" w:color="auto"/>
            <w:bottom w:val="none" w:sz="0" w:space="0" w:color="auto"/>
            <w:right w:val="none" w:sz="0" w:space="0" w:color="auto"/>
          </w:divBdr>
        </w:div>
        <w:div w:id="1844973641">
          <w:marLeft w:val="0"/>
          <w:marRight w:val="0"/>
          <w:marTop w:val="0"/>
          <w:marBottom w:val="0"/>
          <w:divBdr>
            <w:top w:val="none" w:sz="0" w:space="0" w:color="auto"/>
            <w:left w:val="none" w:sz="0" w:space="0" w:color="auto"/>
            <w:bottom w:val="none" w:sz="0" w:space="0" w:color="auto"/>
            <w:right w:val="none" w:sz="0" w:space="0" w:color="auto"/>
          </w:divBdr>
          <w:divsChild>
            <w:div w:id="2044670825">
              <w:marLeft w:val="0"/>
              <w:marRight w:val="0"/>
              <w:marTop w:val="0"/>
              <w:marBottom w:val="0"/>
              <w:divBdr>
                <w:top w:val="none" w:sz="0" w:space="0" w:color="auto"/>
                <w:left w:val="none" w:sz="0" w:space="0" w:color="auto"/>
                <w:bottom w:val="none" w:sz="0" w:space="0" w:color="auto"/>
                <w:right w:val="none" w:sz="0" w:space="0" w:color="auto"/>
              </w:divBdr>
            </w:div>
            <w:div w:id="1259021853">
              <w:marLeft w:val="0"/>
              <w:marRight w:val="0"/>
              <w:marTop w:val="0"/>
              <w:marBottom w:val="0"/>
              <w:divBdr>
                <w:top w:val="none" w:sz="0" w:space="0" w:color="auto"/>
                <w:left w:val="none" w:sz="0" w:space="0" w:color="auto"/>
                <w:bottom w:val="none" w:sz="0" w:space="0" w:color="auto"/>
                <w:right w:val="none" w:sz="0" w:space="0" w:color="auto"/>
              </w:divBdr>
            </w:div>
            <w:div w:id="1071540404">
              <w:marLeft w:val="0"/>
              <w:marRight w:val="0"/>
              <w:marTop w:val="0"/>
              <w:marBottom w:val="0"/>
              <w:divBdr>
                <w:top w:val="none" w:sz="0" w:space="0" w:color="auto"/>
                <w:left w:val="none" w:sz="0" w:space="0" w:color="auto"/>
                <w:bottom w:val="none" w:sz="0" w:space="0" w:color="auto"/>
                <w:right w:val="none" w:sz="0" w:space="0" w:color="auto"/>
              </w:divBdr>
            </w:div>
            <w:div w:id="193115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0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nfolex.lt/ta/672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5CFF261</Template>
  <TotalTime>1207</TotalTime>
  <Pages>24</Pages>
  <Words>38259</Words>
  <Characters>21808</Characters>
  <Application>Microsoft Office Word</Application>
  <DocSecurity>0</DocSecurity>
  <Lines>181</Lines>
  <Paragraphs>119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Pupius</dc:creator>
  <cp:keywords/>
  <dc:description/>
  <cp:lastModifiedBy>Jonas Pupius</cp:lastModifiedBy>
  <cp:revision>53</cp:revision>
  <cp:lastPrinted>2016-06-03T12:03:00Z</cp:lastPrinted>
  <dcterms:created xsi:type="dcterms:W3CDTF">2016-04-20T11:28:00Z</dcterms:created>
  <dcterms:modified xsi:type="dcterms:W3CDTF">2016-06-06T06:09:00Z</dcterms:modified>
</cp:coreProperties>
</file>